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4B" w:rsidRPr="00437F14" w:rsidRDefault="00CC2F4B" w:rsidP="00CC2F4B">
      <w:pPr>
        <w:spacing w:after="0" w:line="240" w:lineRule="auto"/>
        <w:rPr>
          <w:rFonts w:ascii="Arial" w:eastAsiaTheme="minorEastAsia" w:hAnsi="Arial" w:cs="Arial"/>
          <w:sz w:val="16"/>
          <w:szCs w:val="16"/>
          <w:lang w:val="es-ES_tradnl" w:eastAsia="es-MX"/>
        </w:rPr>
      </w:pPr>
      <w:bookmarkStart w:id="0" w:name="_Hlk2765663"/>
      <w:bookmarkStart w:id="1" w:name="_GoBack"/>
      <w:bookmarkEnd w:id="0"/>
      <w:bookmarkEnd w:id="1"/>
      <w:r w:rsidRPr="00437F14">
        <w:rPr>
          <w:rFonts w:ascii="Arial" w:eastAsiaTheme="minorEastAsia" w:hAnsi="Arial" w:cs="Arial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49997D1" wp14:editId="1361DAEF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>San Fernando College</w:t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ab/>
        <w:t xml:space="preserve">                     V</w:t>
      </w:r>
      <w:r w:rsidRPr="00437F14">
        <w:rPr>
          <w:rFonts w:ascii="Arial" w:eastAsiaTheme="minorEastAsia" w:hAnsi="Arial" w:cs="Arial"/>
          <w:sz w:val="16"/>
          <w:szCs w:val="16"/>
          <w:vertAlign w:val="subscript"/>
          <w:lang w:val="es-ES_tradnl" w:eastAsia="es-MX"/>
        </w:rPr>
        <w:t>o</w:t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 xml:space="preserve"> B</w:t>
      </w:r>
      <w:r w:rsidRPr="00437F14">
        <w:rPr>
          <w:rFonts w:ascii="Arial" w:eastAsiaTheme="minorEastAsia" w:hAnsi="Arial" w:cs="Arial"/>
          <w:sz w:val="16"/>
          <w:szCs w:val="16"/>
          <w:vertAlign w:val="subscript"/>
          <w:lang w:val="es-ES_tradnl" w:eastAsia="es-MX"/>
        </w:rPr>
        <w:t xml:space="preserve">o </w:t>
      </w:r>
      <w:r w:rsidRPr="00437F14">
        <w:rPr>
          <w:rFonts w:ascii="Arial" w:eastAsiaTheme="minorEastAsia" w:hAnsi="Arial" w:cs="Arial"/>
          <w:sz w:val="16"/>
          <w:szCs w:val="16"/>
          <w:lang w:val="es-ES_tradnl" w:eastAsia="es-MX"/>
        </w:rPr>
        <w:t xml:space="preserve"> Jefe D </w:t>
      </w:r>
    </w:p>
    <w:p w:rsidR="00CC2F4B" w:rsidRPr="00437F14" w:rsidRDefault="00CC2F4B" w:rsidP="00CC2F4B">
      <w:pPr>
        <w:spacing w:after="0" w:line="240" w:lineRule="auto"/>
        <w:rPr>
          <w:rFonts w:ascii="Arial" w:eastAsiaTheme="minorEastAsia" w:hAnsi="Arial" w:cs="Arial"/>
          <w:sz w:val="16"/>
          <w:szCs w:val="16"/>
          <w:lang w:val="es-MX" w:eastAsia="es-MX"/>
        </w:rPr>
      </w:pPr>
      <w:r w:rsidRPr="00437F14">
        <w:rPr>
          <w:rFonts w:ascii="Arial" w:eastAsiaTheme="minorEastAsia" w:hAnsi="Arial" w:cs="Arial"/>
          <w:sz w:val="16"/>
          <w:szCs w:val="16"/>
          <w:lang w:val="es-MX" w:eastAsia="es-MX"/>
        </w:rPr>
        <w:t>Departamento de Ingl</w:t>
      </w:r>
      <w:r w:rsidR="005D3F4A" w:rsidRPr="00437F14">
        <w:rPr>
          <w:rFonts w:ascii="Arial" w:eastAsiaTheme="minorEastAsia" w:hAnsi="Arial" w:cs="Arial"/>
          <w:sz w:val="16"/>
          <w:szCs w:val="16"/>
          <w:lang w:val="es-MX" w:eastAsia="es-MX"/>
        </w:rPr>
        <w:t>é</w:t>
      </w:r>
      <w:r w:rsidRPr="00437F14">
        <w:rPr>
          <w:rFonts w:ascii="Arial" w:eastAsiaTheme="minorEastAsia" w:hAnsi="Arial" w:cs="Arial"/>
          <w:sz w:val="16"/>
          <w:szCs w:val="16"/>
          <w:lang w:val="es-MX" w:eastAsia="es-MX"/>
        </w:rPr>
        <w:t>s</w:t>
      </w:r>
    </w:p>
    <w:p w:rsidR="00CC2F4B" w:rsidRPr="00437F14" w:rsidRDefault="00C6126D" w:rsidP="00E259F1">
      <w:pPr>
        <w:spacing w:after="0" w:line="240" w:lineRule="auto"/>
        <w:jc w:val="center"/>
        <w:rPr>
          <w:rFonts w:ascii="Arial" w:eastAsiaTheme="minorEastAsia" w:hAnsi="Arial" w:cs="Arial"/>
          <w:b/>
          <w:lang w:val="en-US" w:eastAsia="es-MX"/>
        </w:rPr>
      </w:pPr>
      <w:r w:rsidRPr="00437F14">
        <w:rPr>
          <w:rFonts w:ascii="Arial" w:eastAsiaTheme="minorEastAsia" w:hAnsi="Arial" w:cs="Arial"/>
          <w:b/>
          <w:lang w:val="en-US" w:eastAsia="es-MX"/>
        </w:rPr>
        <w:t>Repaso de vocabulario</w:t>
      </w:r>
      <w:r w:rsidR="00CC2F4B" w:rsidRPr="00437F14">
        <w:rPr>
          <w:rFonts w:ascii="Arial" w:eastAsiaTheme="minorEastAsia" w:hAnsi="Arial" w:cs="Arial"/>
          <w:b/>
          <w:lang w:val="en-US" w:eastAsia="es-MX"/>
        </w:rPr>
        <w:t xml:space="preserve"> </w:t>
      </w:r>
    </w:p>
    <w:tbl>
      <w:tblPr>
        <w:tblW w:w="501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7"/>
        <w:gridCol w:w="2322"/>
        <w:gridCol w:w="3310"/>
      </w:tblGrid>
      <w:tr w:rsidR="00DD4EDE" w:rsidRPr="00437F14" w:rsidTr="0086629A">
        <w:trPr>
          <w:trHeight w:val="98"/>
        </w:trPr>
        <w:tc>
          <w:tcPr>
            <w:tcW w:w="3422" w:type="pct"/>
            <w:gridSpan w:val="2"/>
            <w:shd w:val="clear" w:color="auto" w:fill="F2F2F2"/>
            <w:vAlign w:val="center"/>
          </w:tcPr>
          <w:p w:rsidR="00DD4EDE" w:rsidRPr="00437F14" w:rsidRDefault="00DD4EDE" w:rsidP="005F6C45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78" w:type="pct"/>
            <w:shd w:val="clear" w:color="auto" w:fill="F2F2F2"/>
          </w:tcPr>
          <w:p w:rsidR="00DD4EDE" w:rsidRPr="00437F14" w:rsidRDefault="00DD4EDE" w:rsidP="005F6C45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DD4EDE" w:rsidRPr="00437F14" w:rsidTr="0086629A">
        <w:trPr>
          <w:trHeight w:val="370"/>
        </w:trPr>
        <w:tc>
          <w:tcPr>
            <w:tcW w:w="3422" w:type="pct"/>
            <w:gridSpan w:val="2"/>
            <w:vAlign w:val="center"/>
          </w:tcPr>
          <w:p w:rsidR="00DD4EDE" w:rsidRPr="00437F14" w:rsidRDefault="00DD4EDE" w:rsidP="005F6C45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78" w:type="pct"/>
          </w:tcPr>
          <w:p w:rsidR="00DD4EDE" w:rsidRPr="00437F14" w:rsidRDefault="00420BF9" w:rsidP="00420BF9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sz w:val="16"/>
                <w:szCs w:val="16"/>
                <w:lang w:val="es-MX" w:eastAsia="es-MX"/>
              </w:rPr>
              <w:t xml:space="preserve">Kínder </w:t>
            </w:r>
            <w:r w:rsidR="00DD4EDE" w:rsidRPr="00437F14">
              <w:rPr>
                <w:rFonts w:ascii="Arial" w:eastAsiaTheme="minorEastAsia" w:hAnsi="Arial" w:cs="Arial"/>
                <w:sz w:val="16"/>
                <w:szCs w:val="16"/>
                <w:lang w:val="es-MX" w:eastAsia="es-MX"/>
              </w:rPr>
              <w:t xml:space="preserve"> A-B-C</w:t>
            </w:r>
          </w:p>
        </w:tc>
      </w:tr>
      <w:tr w:rsidR="00DD4EDE" w:rsidRPr="00437F14" w:rsidTr="00DD4EDE">
        <w:trPr>
          <w:trHeight w:val="113"/>
        </w:trPr>
        <w:tc>
          <w:tcPr>
            <w:tcW w:w="2315" w:type="pct"/>
            <w:shd w:val="clear" w:color="auto" w:fill="F2F2F2"/>
            <w:vAlign w:val="center"/>
          </w:tcPr>
          <w:p w:rsidR="00DD4EDE" w:rsidRPr="00437F14" w:rsidRDefault="00DD4EDE" w:rsidP="005F6C45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shd w:val="clear" w:color="auto" w:fill="F2F2F2"/>
            <w:vAlign w:val="center"/>
          </w:tcPr>
          <w:p w:rsidR="00DD4EDE" w:rsidRPr="00437F14" w:rsidRDefault="00DD4EDE" w:rsidP="005F6C45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8" w:type="pct"/>
            <w:shd w:val="clear" w:color="auto" w:fill="F2F2F2"/>
          </w:tcPr>
          <w:p w:rsidR="00DD4EDE" w:rsidRPr="00437F14" w:rsidRDefault="00DD4EDE" w:rsidP="005F6C45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DD4EDE" w:rsidRPr="00437F14" w:rsidTr="00DD4EDE">
        <w:trPr>
          <w:trHeight w:val="370"/>
        </w:trPr>
        <w:tc>
          <w:tcPr>
            <w:tcW w:w="2315" w:type="pct"/>
            <w:vAlign w:val="center"/>
          </w:tcPr>
          <w:p w:rsidR="00DD4EDE" w:rsidRPr="00437F14" w:rsidRDefault="009570CE" w:rsidP="00420BF9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val="es-CL" w:eastAsia="es-MX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s-CL" w:eastAsia="es-MX"/>
              </w:rPr>
              <w:t xml:space="preserve">Unit </w:t>
            </w:r>
            <w:r w:rsidR="002B5CE9">
              <w:rPr>
                <w:rFonts w:ascii="Arial" w:eastAsiaTheme="minorEastAsia" w:hAnsi="Arial" w:cs="Arial"/>
                <w:sz w:val="20"/>
                <w:szCs w:val="20"/>
                <w:lang w:val="es-CL" w:eastAsia="es-MX"/>
              </w:rPr>
              <w:t>6:</w:t>
            </w:r>
            <w:r w:rsidRPr="009570CE">
              <w:rPr>
                <w:rFonts w:ascii="Arial" w:eastAsiaTheme="minorEastAsia" w:hAnsi="Arial" w:cs="Arial"/>
                <w:sz w:val="20"/>
                <w:szCs w:val="20"/>
                <w:lang w:val="es-CL" w:eastAsia="es-MX"/>
              </w:rPr>
              <w:t xml:space="preserve"> Farmer Joe’s farm</w:t>
            </w:r>
            <w:r>
              <w:rPr>
                <w:rFonts w:ascii="Arial" w:eastAsiaTheme="minorEastAsia" w:hAnsi="Arial" w:cs="Arial"/>
                <w:sz w:val="20"/>
                <w:szCs w:val="20"/>
                <w:lang w:val="es-CL" w:eastAsia="es-MX"/>
              </w:rPr>
              <w:t>, animales de la granja y números del 1 al 10</w:t>
            </w:r>
            <w:r w:rsidR="00785B05" w:rsidRPr="00437F14">
              <w:rPr>
                <w:rFonts w:ascii="Arial" w:eastAsiaTheme="minorEastAsia" w:hAnsi="Arial" w:cs="Arial"/>
                <w:sz w:val="20"/>
                <w:szCs w:val="20"/>
                <w:lang w:val="es-CL" w:eastAsia="es-MX"/>
              </w:rPr>
              <w:t>.</w:t>
            </w:r>
          </w:p>
        </w:tc>
        <w:tc>
          <w:tcPr>
            <w:tcW w:w="1107" w:type="pct"/>
            <w:vAlign w:val="center"/>
          </w:tcPr>
          <w:p w:rsidR="00DD4EDE" w:rsidRPr="00437F14" w:rsidRDefault="007B4E89" w:rsidP="00085A07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</w:pPr>
            <w:r w:rsidRPr="00437F14"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  <w:t xml:space="preserve">Decir, repetir, indicar, </w:t>
            </w:r>
            <w:r w:rsidR="00085A07"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  <w:t>contar, recordar, escribir.</w:t>
            </w:r>
          </w:p>
        </w:tc>
        <w:tc>
          <w:tcPr>
            <w:tcW w:w="1578" w:type="pct"/>
          </w:tcPr>
          <w:p w:rsidR="00DD4EDE" w:rsidRPr="00437F14" w:rsidRDefault="009570CE" w:rsidP="005F6C45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s-MX" w:eastAsia="es-MX"/>
              </w:rPr>
              <w:t>Aprender vocabulario relacionado a los animales de la granja. Recordar los números del 1 al 10. Contar animales.</w:t>
            </w:r>
          </w:p>
        </w:tc>
      </w:tr>
    </w:tbl>
    <w:p w:rsidR="00F93174" w:rsidRPr="00437F14" w:rsidRDefault="00312605">
      <w:pPr>
        <w:rPr>
          <w:rFonts w:ascii="Arial" w:hAnsi="Arial" w:cs="Arial"/>
          <w:b/>
          <w:bCs/>
          <w:noProof/>
          <w:lang w:val="es-CL"/>
        </w:rPr>
      </w:pPr>
      <w:r w:rsidRPr="002B5CE9">
        <w:rPr>
          <w:rFonts w:ascii="Arial" w:hAnsi="Arial" w:cs="Arial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55B2C8" wp14:editId="74B8A3E8">
                <wp:simplePos x="0" y="0"/>
                <wp:positionH relativeFrom="column">
                  <wp:posOffset>-148442</wp:posOffset>
                </wp:positionH>
                <wp:positionV relativeFrom="paragraph">
                  <wp:posOffset>13409</wp:posOffset>
                </wp:positionV>
                <wp:extent cx="6924675" cy="2280063"/>
                <wp:effectExtent l="0" t="0" r="28575" b="2540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22800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ED516" id="Rectángulo: esquinas redondeadas 5" o:spid="_x0000_s1026" style="position:absolute;margin-left:-11.7pt;margin-top:1.05pt;width:545.25pt;height:17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" filled="f" strokecolor="#243f60 [1604]" strokeweight="2pt"/>
            </w:pict>
          </mc:Fallback>
        </mc:AlternateContent>
      </w:r>
      <w:r w:rsidR="002B5CE9" w:rsidRPr="002B5CE9">
        <w:rPr>
          <w:rFonts w:ascii="Arial" w:hAnsi="Arial" w:cs="Arial"/>
          <w:b/>
          <w:bCs/>
          <w:noProof/>
          <w:lang w:val="es-CL"/>
        </w:rPr>
        <w:t xml:space="preserve">         </w:t>
      </w:r>
      <w:r w:rsidR="00E259F1" w:rsidRPr="00437F14">
        <w:rPr>
          <w:rFonts w:ascii="Arial" w:hAnsi="Arial" w:cs="Arial"/>
          <w:b/>
          <w:bCs/>
          <w:noProof/>
          <w:u w:val="single"/>
          <w:lang w:val="es-CL"/>
        </w:rPr>
        <w:t>IMPORTANT</w:t>
      </w:r>
      <w:r w:rsidR="00C6126D" w:rsidRPr="00437F14">
        <w:rPr>
          <w:rFonts w:ascii="Arial" w:hAnsi="Arial" w:cs="Arial"/>
          <w:b/>
          <w:bCs/>
          <w:noProof/>
          <w:u w:val="single"/>
          <w:lang w:val="es-CL"/>
        </w:rPr>
        <w:t>E</w:t>
      </w:r>
      <w:r w:rsidR="00E259F1" w:rsidRPr="00437F14">
        <w:rPr>
          <w:rFonts w:ascii="Arial" w:hAnsi="Arial" w:cs="Arial"/>
          <w:b/>
          <w:bCs/>
          <w:noProof/>
          <w:u w:val="single"/>
          <w:lang w:val="es-CL"/>
        </w:rPr>
        <w:t xml:space="preserve">: </w:t>
      </w:r>
      <w:r w:rsidR="00C6126D" w:rsidRPr="00437F14">
        <w:rPr>
          <w:rFonts w:ascii="Arial" w:hAnsi="Arial" w:cs="Arial"/>
          <w:b/>
          <w:bCs/>
          <w:noProof/>
          <w:lang w:val="es-CL"/>
        </w:rPr>
        <w:t xml:space="preserve"> </w:t>
      </w:r>
    </w:p>
    <w:p w:rsidR="00F93174" w:rsidRDefault="00F93174" w:rsidP="00F93174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lang w:val="es-CL"/>
        </w:rPr>
      </w:pPr>
      <w:r w:rsidRPr="00437F14">
        <w:rPr>
          <w:rFonts w:ascii="Arial" w:hAnsi="Arial" w:cs="Arial"/>
          <w:b/>
          <w:bCs/>
          <w:noProof/>
          <w:lang w:val="es-CL"/>
        </w:rPr>
        <w:t>T</w:t>
      </w:r>
      <w:r w:rsidR="00C6126D" w:rsidRPr="00437F14">
        <w:rPr>
          <w:rFonts w:ascii="Arial" w:hAnsi="Arial" w:cs="Arial"/>
          <w:b/>
          <w:bCs/>
          <w:noProof/>
          <w:lang w:val="es-CL"/>
        </w:rPr>
        <w:t xml:space="preserve">e </w:t>
      </w:r>
      <w:r w:rsidR="005D3F4A" w:rsidRPr="00437F14">
        <w:rPr>
          <w:rFonts w:ascii="Arial" w:hAnsi="Arial" w:cs="Arial"/>
          <w:b/>
          <w:bCs/>
          <w:noProof/>
          <w:lang w:val="es-CL"/>
        </w:rPr>
        <w:t>puedes</w:t>
      </w:r>
      <w:r w:rsidR="00E259F1" w:rsidRPr="00437F14">
        <w:rPr>
          <w:rFonts w:ascii="Arial" w:hAnsi="Arial" w:cs="Arial"/>
          <w:b/>
          <w:bCs/>
          <w:noProof/>
          <w:lang w:val="es-CL"/>
        </w:rPr>
        <w:t xml:space="preserve"> apoyar en </w:t>
      </w:r>
      <w:r w:rsidR="005D3F4A" w:rsidRPr="00437F14">
        <w:rPr>
          <w:rFonts w:ascii="Arial" w:hAnsi="Arial" w:cs="Arial"/>
          <w:b/>
          <w:bCs/>
          <w:noProof/>
          <w:lang w:val="es-CL"/>
        </w:rPr>
        <w:t>la aplicación para tablet y celular “</w:t>
      </w:r>
      <w:r w:rsidR="00420BF9" w:rsidRPr="00437F14">
        <w:rPr>
          <w:rFonts w:ascii="Arial" w:hAnsi="Arial" w:cs="Arial"/>
          <w:b/>
          <w:bCs/>
          <w:noProof/>
          <w:lang w:val="es-CL"/>
        </w:rPr>
        <w:t>Bebop Band 2</w:t>
      </w:r>
      <w:r w:rsidR="005D3F4A" w:rsidRPr="00437F14">
        <w:rPr>
          <w:rFonts w:ascii="Arial" w:hAnsi="Arial" w:cs="Arial"/>
          <w:b/>
          <w:bCs/>
          <w:noProof/>
          <w:lang w:val="es-CL"/>
        </w:rPr>
        <w:t>”</w:t>
      </w:r>
      <w:r w:rsidRPr="00437F14">
        <w:rPr>
          <w:rFonts w:ascii="Arial" w:hAnsi="Arial" w:cs="Arial"/>
          <w:b/>
          <w:bCs/>
          <w:noProof/>
          <w:lang w:val="es-CL"/>
        </w:rPr>
        <w:t>.</w:t>
      </w:r>
    </w:p>
    <w:p w:rsidR="009570CE" w:rsidRDefault="009570CE" w:rsidP="00F93174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lang w:val="es-CL"/>
        </w:rPr>
      </w:pPr>
      <w:r>
        <w:rPr>
          <w:rFonts w:ascii="Arial" w:hAnsi="Arial" w:cs="Arial"/>
          <w:b/>
          <w:bCs/>
          <w:noProof/>
          <w:lang w:val="es-CL"/>
        </w:rPr>
        <w:t>Puedes buscar los siguientes videos en Youtube para complementar:</w:t>
      </w:r>
    </w:p>
    <w:p w:rsidR="009570CE" w:rsidRDefault="009570CE" w:rsidP="009570CE">
      <w:pPr>
        <w:pStyle w:val="Prrafodelista"/>
        <w:rPr>
          <w:rFonts w:ascii="Arial" w:hAnsi="Arial" w:cs="Arial"/>
          <w:b/>
          <w:bCs/>
          <w:noProof/>
          <w:lang w:val="es-CL"/>
        </w:rPr>
      </w:pPr>
      <w:r>
        <w:rPr>
          <w:rFonts w:ascii="Arial" w:hAnsi="Arial" w:cs="Arial"/>
          <w:b/>
          <w:bCs/>
          <w:noProof/>
          <w:lang w:val="es-CL"/>
        </w:rPr>
        <w:t>-</w:t>
      </w:r>
      <w:r w:rsidRPr="009570CE">
        <w:t xml:space="preserve"> </w:t>
      </w:r>
      <w:r>
        <w:t>“</w:t>
      </w:r>
      <w:r>
        <w:rPr>
          <w:rFonts w:ascii="Arial" w:hAnsi="Arial" w:cs="Arial"/>
          <w:b/>
          <w:bCs/>
          <w:noProof/>
          <w:lang w:val="es-CL"/>
        </w:rPr>
        <w:t>The Animals On The Farm,</w:t>
      </w:r>
      <w:r w:rsidRPr="009570CE">
        <w:rPr>
          <w:rFonts w:ascii="Arial" w:hAnsi="Arial" w:cs="Arial"/>
          <w:b/>
          <w:bCs/>
          <w:noProof/>
          <w:lang w:val="es-CL"/>
        </w:rPr>
        <w:t xml:space="preserve"> Super Simple Songs</w:t>
      </w:r>
      <w:r>
        <w:rPr>
          <w:rFonts w:ascii="Arial" w:hAnsi="Arial" w:cs="Arial"/>
          <w:b/>
          <w:bCs/>
          <w:noProof/>
          <w:lang w:val="es-CL"/>
        </w:rPr>
        <w:t>”</w:t>
      </w:r>
    </w:p>
    <w:p w:rsidR="009570CE" w:rsidRDefault="009570CE" w:rsidP="009570CE">
      <w:pPr>
        <w:pStyle w:val="Prrafodelista"/>
        <w:spacing w:after="0" w:line="240" w:lineRule="auto"/>
        <w:rPr>
          <w:rFonts w:ascii="Arial" w:hAnsi="Arial" w:cs="Arial"/>
          <w:b/>
          <w:bCs/>
          <w:noProof/>
          <w:lang w:val="es-CL"/>
        </w:rPr>
      </w:pPr>
      <w:r>
        <w:rPr>
          <w:rFonts w:ascii="Arial" w:hAnsi="Arial" w:cs="Arial"/>
          <w:b/>
          <w:bCs/>
          <w:noProof/>
          <w:lang w:val="es-CL"/>
        </w:rPr>
        <w:t>-</w:t>
      </w:r>
      <w:r w:rsidRPr="009570CE">
        <w:t xml:space="preserve"> </w:t>
      </w:r>
      <w:r>
        <w:t>“</w:t>
      </w:r>
      <w:r>
        <w:rPr>
          <w:rFonts w:ascii="Arial" w:hAnsi="Arial" w:cs="Arial"/>
          <w:b/>
          <w:bCs/>
          <w:noProof/>
          <w:lang w:val="es-CL"/>
        </w:rPr>
        <w:t xml:space="preserve">Old MacDonald Had A Farm, </w:t>
      </w:r>
      <w:r w:rsidRPr="009570CE">
        <w:rPr>
          <w:rFonts w:ascii="Arial" w:hAnsi="Arial" w:cs="Arial"/>
          <w:b/>
          <w:bCs/>
          <w:noProof/>
          <w:lang w:val="es-CL"/>
        </w:rPr>
        <w:t>Super Simple Songs</w:t>
      </w:r>
      <w:r>
        <w:rPr>
          <w:rFonts w:ascii="Arial" w:hAnsi="Arial" w:cs="Arial"/>
          <w:b/>
          <w:bCs/>
          <w:noProof/>
          <w:lang w:val="es-CL"/>
        </w:rPr>
        <w:t>”</w:t>
      </w:r>
    </w:p>
    <w:p w:rsidR="002B5CE9" w:rsidRPr="002B5CE9" w:rsidRDefault="009570CE" w:rsidP="002B5CE9">
      <w:pPr>
        <w:pStyle w:val="Prrafodelista"/>
        <w:spacing w:after="0" w:line="240" w:lineRule="auto"/>
        <w:rPr>
          <w:rFonts w:ascii="Arial" w:hAnsi="Arial" w:cs="Arial"/>
          <w:b/>
          <w:bCs/>
          <w:noProof/>
          <w:lang w:val="es-CL"/>
        </w:rPr>
      </w:pPr>
      <w:r>
        <w:rPr>
          <w:rFonts w:ascii="Arial" w:hAnsi="Arial" w:cs="Arial"/>
          <w:b/>
          <w:bCs/>
          <w:noProof/>
          <w:lang w:val="es-CL"/>
        </w:rPr>
        <w:t xml:space="preserve">- </w:t>
      </w:r>
      <w:r w:rsidR="002B5CE9">
        <w:rPr>
          <w:rFonts w:ascii="Arial" w:hAnsi="Arial" w:cs="Arial"/>
          <w:b/>
          <w:bCs/>
          <w:noProof/>
          <w:lang w:val="es-CL"/>
        </w:rPr>
        <w:t>“Walk Around the Farm,</w:t>
      </w:r>
      <w:r w:rsidR="002B5CE9" w:rsidRPr="002B5CE9">
        <w:rPr>
          <w:rFonts w:ascii="Arial" w:hAnsi="Arial" w:cs="Arial"/>
          <w:b/>
          <w:bCs/>
          <w:noProof/>
          <w:lang w:val="es-CL"/>
        </w:rPr>
        <w:t xml:space="preserve"> ELF Learning</w:t>
      </w:r>
      <w:r w:rsidR="002B5CE9">
        <w:rPr>
          <w:rFonts w:ascii="Arial" w:hAnsi="Arial" w:cs="Arial"/>
          <w:b/>
          <w:bCs/>
          <w:noProof/>
          <w:lang w:val="es-CL"/>
        </w:rPr>
        <w:t>”</w:t>
      </w:r>
    </w:p>
    <w:p w:rsidR="00EC0CBA" w:rsidRPr="00437F14" w:rsidRDefault="00C6126D" w:rsidP="00F93174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lang w:val="es-CL"/>
        </w:rPr>
      </w:pPr>
      <w:r w:rsidRPr="00437F14">
        <w:rPr>
          <w:rFonts w:ascii="Arial" w:hAnsi="Arial" w:cs="Arial"/>
          <w:b/>
          <w:bCs/>
          <w:noProof/>
          <w:lang w:val="es-CL"/>
        </w:rPr>
        <w:t xml:space="preserve"> </w:t>
      </w:r>
      <w:r w:rsidR="00F93174" w:rsidRPr="00437F14">
        <w:rPr>
          <w:rFonts w:ascii="Arial" w:hAnsi="Arial" w:cs="Arial"/>
          <w:b/>
          <w:bCs/>
          <w:noProof/>
          <w:lang w:val="es-CL"/>
        </w:rPr>
        <w:t>R</w:t>
      </w:r>
      <w:r w:rsidR="00E259F1" w:rsidRPr="00437F14">
        <w:rPr>
          <w:rFonts w:ascii="Arial" w:hAnsi="Arial" w:cs="Arial"/>
          <w:b/>
          <w:bCs/>
          <w:noProof/>
          <w:lang w:val="es-CL"/>
        </w:rPr>
        <w:t xml:space="preserve">ecuerda </w:t>
      </w:r>
      <w:r w:rsidR="005D3F4A" w:rsidRPr="00437F14">
        <w:rPr>
          <w:rFonts w:ascii="Arial" w:hAnsi="Arial" w:cs="Arial"/>
          <w:b/>
          <w:bCs/>
          <w:noProof/>
          <w:lang w:val="es-CL"/>
        </w:rPr>
        <w:t>guardar esta guía en una carpeta</w:t>
      </w:r>
      <w:r w:rsidR="00E259F1" w:rsidRPr="00437F14">
        <w:rPr>
          <w:rFonts w:ascii="Arial" w:hAnsi="Arial" w:cs="Arial"/>
          <w:b/>
          <w:bCs/>
          <w:noProof/>
          <w:lang w:val="es-CL"/>
        </w:rPr>
        <w:t xml:space="preserve"> cuando la termines</w:t>
      </w:r>
      <w:r w:rsidR="005D3F4A" w:rsidRPr="00437F14">
        <w:rPr>
          <w:rFonts w:ascii="Arial" w:hAnsi="Arial" w:cs="Arial"/>
          <w:b/>
          <w:bCs/>
          <w:noProof/>
          <w:lang w:val="es-CL"/>
        </w:rPr>
        <w:t xml:space="preserve"> para que la peguemos en el cuaderno cuando volvamos a clases.</w:t>
      </w:r>
      <w:r w:rsidR="00785B05" w:rsidRPr="00437F14">
        <w:rPr>
          <w:rFonts w:ascii="Arial" w:hAnsi="Arial" w:cs="Arial"/>
          <w:b/>
          <w:bCs/>
          <w:noProof/>
          <w:lang w:val="es-CL"/>
        </w:rPr>
        <w:t xml:space="preserve"> Esta guía te servirá p</w:t>
      </w:r>
      <w:r w:rsidR="009570CE">
        <w:rPr>
          <w:rFonts w:ascii="Arial" w:hAnsi="Arial" w:cs="Arial"/>
          <w:b/>
          <w:bCs/>
          <w:noProof/>
          <w:lang w:val="es-CL"/>
        </w:rPr>
        <w:t>ara la evaluacion de la unidad 6</w:t>
      </w:r>
      <w:r w:rsidR="00785B05" w:rsidRPr="00437F14">
        <w:rPr>
          <w:rFonts w:ascii="Arial" w:hAnsi="Arial" w:cs="Arial"/>
          <w:b/>
          <w:bCs/>
          <w:noProof/>
          <w:lang w:val="es-CL"/>
        </w:rPr>
        <w:t>.</w:t>
      </w:r>
    </w:p>
    <w:p w:rsidR="00F93174" w:rsidRDefault="00F93174" w:rsidP="00F93174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lang w:val="es-CL"/>
        </w:rPr>
      </w:pPr>
      <w:r w:rsidRPr="00437F14">
        <w:rPr>
          <w:rFonts w:ascii="Arial" w:hAnsi="Arial" w:cs="Arial"/>
          <w:b/>
          <w:bCs/>
          <w:noProof/>
          <w:lang w:val="es-CL"/>
        </w:rPr>
        <w:t>Si no tienes impr</w:t>
      </w:r>
      <w:r w:rsidR="005D3F4A" w:rsidRPr="00437F14">
        <w:rPr>
          <w:rFonts w:ascii="Arial" w:hAnsi="Arial" w:cs="Arial"/>
          <w:b/>
          <w:bCs/>
          <w:noProof/>
          <w:lang w:val="es-CL"/>
        </w:rPr>
        <w:t>esora, puedes dibujar y escribir esta guía en una hoja en blanco para que puedas realizar las actividades.</w:t>
      </w:r>
      <w:r w:rsidRPr="00437F14">
        <w:rPr>
          <w:rFonts w:ascii="Arial" w:hAnsi="Arial" w:cs="Arial"/>
          <w:b/>
          <w:bCs/>
          <w:noProof/>
          <w:lang w:val="es-CL"/>
        </w:rPr>
        <w:t xml:space="preserve"> </w:t>
      </w:r>
    </w:p>
    <w:p w:rsidR="00085A07" w:rsidRPr="00437F14" w:rsidRDefault="00085A07" w:rsidP="00F93174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lang w:val="es-CL"/>
        </w:rPr>
      </w:pPr>
      <w:r>
        <w:rPr>
          <w:rFonts w:ascii="Arial" w:hAnsi="Arial" w:cs="Arial"/>
          <w:b/>
          <w:bCs/>
          <w:noProof/>
          <w:lang w:val="es-CL"/>
        </w:rPr>
        <w:t xml:space="preserve">Si tienes dudas sobre esta guía, puedes enviarme un mail a </w:t>
      </w:r>
      <w:hyperlink r:id="rId8" w:history="1">
        <w:r w:rsidRPr="006C3A9C">
          <w:rPr>
            <w:rStyle w:val="Hipervnculo"/>
            <w:rFonts w:ascii="Arial" w:hAnsi="Arial" w:cs="Arial"/>
            <w:b/>
            <w:bCs/>
            <w:noProof/>
            <w:lang w:val="es-CL"/>
          </w:rPr>
          <w:t>lhidalgo</w:t>
        </w:r>
        <w:r w:rsidRPr="006C3A9C">
          <w:rPr>
            <w:rStyle w:val="Hipervnculo"/>
            <w:rFonts w:ascii="Verdana" w:hAnsi="Verdana" w:cs="Arial"/>
            <w:b/>
            <w:bCs/>
            <w:noProof/>
            <w:lang w:val="es-CL"/>
          </w:rPr>
          <w:t>@</w:t>
        </w:r>
        <w:r w:rsidRPr="006C3A9C">
          <w:rPr>
            <w:rStyle w:val="Hipervnculo"/>
            <w:rFonts w:ascii="Arial" w:hAnsi="Arial" w:cs="Arial"/>
            <w:b/>
            <w:bCs/>
            <w:noProof/>
            <w:lang w:val="es-CL"/>
          </w:rPr>
          <w:t>sanfernandocollege.cl</w:t>
        </w:r>
      </w:hyperlink>
      <w:r>
        <w:rPr>
          <w:rFonts w:ascii="Arial" w:hAnsi="Arial" w:cs="Arial"/>
          <w:b/>
          <w:bCs/>
          <w:noProof/>
          <w:lang w:val="es-CL"/>
        </w:rPr>
        <w:t xml:space="preserve"> (Miss Lucía Hidalgo)</w:t>
      </w:r>
    </w:p>
    <w:p w:rsidR="009570CE" w:rsidRDefault="009570CE" w:rsidP="009570CE">
      <w:pPr>
        <w:pStyle w:val="Prrafodelista"/>
        <w:ind w:left="1485"/>
        <w:rPr>
          <w:rFonts w:ascii="Arial" w:hAnsi="Arial" w:cs="Arial"/>
        </w:rPr>
      </w:pPr>
    </w:p>
    <w:p w:rsidR="009570CE" w:rsidRPr="009570CE" w:rsidRDefault="009570CE" w:rsidP="009570CE">
      <w:pPr>
        <w:pStyle w:val="Prrafodelista"/>
        <w:ind w:left="1485"/>
        <w:rPr>
          <w:rFonts w:ascii="Arial" w:hAnsi="Arial" w:cs="Arial"/>
        </w:rPr>
      </w:pPr>
    </w:p>
    <w:p w:rsidR="00356E75" w:rsidRPr="00437F14" w:rsidRDefault="009570CE" w:rsidP="005F6C45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Observa los animales de la granja y coloréalos. </w:t>
      </w:r>
      <w:r w:rsidR="007B4E89" w:rsidRPr="00437F14">
        <w:rPr>
          <w:rFonts w:ascii="Arial" w:hAnsi="Arial" w:cs="Arial"/>
          <w:b/>
        </w:rPr>
        <w:t>Repite las palabras en inglés.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5216"/>
      </w:tblGrid>
      <w:tr w:rsidR="00420BF9" w:rsidRPr="00437F14" w:rsidTr="00420BF9">
        <w:tc>
          <w:tcPr>
            <w:tcW w:w="5103" w:type="dxa"/>
          </w:tcPr>
          <w:p w:rsidR="00420BF9" w:rsidRPr="00437F14" w:rsidRDefault="002B5CE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2032" behindDoc="1" locked="0" layoutInCell="1" allowOverlap="1" wp14:anchorId="799620F4" wp14:editId="0F7B3737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170815</wp:posOffset>
                  </wp:positionV>
                  <wp:extent cx="1022985" cy="892810"/>
                  <wp:effectExtent l="0" t="0" r="5715" b="2540"/>
                  <wp:wrapThrough wrapText="bothSides">
                    <wp:wrapPolygon edited="0">
                      <wp:start x="0" y="0"/>
                      <wp:lineTo x="0" y="21201"/>
                      <wp:lineTo x="21318" y="21201"/>
                      <wp:lineTo x="21318" y="0"/>
                      <wp:lineTo x="0" y="0"/>
                    </wp:wrapPolygon>
                  </wp:wrapThrough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8" t="30087" r="50226" b="50272"/>
                          <a:stretch/>
                        </pic:blipFill>
                        <pic:spPr bwMode="auto">
                          <a:xfrm flipV="1">
                            <a:off x="0" y="0"/>
                            <a:ext cx="1022985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CE9" w:rsidRDefault="002B5CE9" w:rsidP="002B5CE9">
            <w:r>
              <w:t>Chick</w:t>
            </w:r>
          </w:p>
          <w:p w:rsidR="002B5CE9" w:rsidRDefault="002B5CE9" w:rsidP="002B5CE9"/>
          <w:p w:rsidR="002B5CE9" w:rsidRDefault="002B5CE9" w:rsidP="002B5CE9">
            <w:r>
              <w:t>(pollito)</w:t>
            </w:r>
            <w:r>
              <w:rPr>
                <w:noProof/>
                <w:lang w:eastAsia="es-CL"/>
              </w:rPr>
              <w:t xml:space="preserve"> </w:t>
            </w:r>
          </w:p>
          <w:p w:rsidR="002B5CE9" w:rsidRDefault="002B5CE9" w:rsidP="002B5CE9"/>
          <w:p w:rsidR="002B5CE9" w:rsidRDefault="002B5CE9" w:rsidP="002B5CE9"/>
          <w:p w:rsidR="00420BF9" w:rsidRPr="00437F14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5216" w:type="dxa"/>
          </w:tcPr>
          <w:p w:rsidR="002B5CE9" w:rsidRDefault="002B5CE9" w:rsidP="002B5CE9">
            <w:r>
              <w:rPr>
                <w:noProof/>
                <w:lang w:eastAsia="es-CL"/>
              </w:rPr>
              <w:drawing>
                <wp:anchor distT="0" distB="0" distL="114300" distR="114300" simplePos="0" relativeHeight="251694080" behindDoc="1" locked="0" layoutInCell="1" allowOverlap="1" wp14:anchorId="7ABDCD63" wp14:editId="5E7D4E91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139065</wp:posOffset>
                  </wp:positionV>
                  <wp:extent cx="955040" cy="1056005"/>
                  <wp:effectExtent l="0" t="0" r="0" b="0"/>
                  <wp:wrapThrough wrapText="bothSides">
                    <wp:wrapPolygon edited="0">
                      <wp:start x="0" y="0"/>
                      <wp:lineTo x="0" y="21041"/>
                      <wp:lineTo x="21112" y="21041"/>
                      <wp:lineTo x="21112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7" t="27706" r="61787" b="47402"/>
                          <a:stretch/>
                        </pic:blipFill>
                        <pic:spPr bwMode="auto">
                          <a:xfrm>
                            <a:off x="0" y="0"/>
                            <a:ext cx="955040" cy="105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CE9" w:rsidRDefault="002B5CE9" w:rsidP="002B5CE9">
            <w:r>
              <w:t>Hen</w:t>
            </w:r>
          </w:p>
          <w:p w:rsidR="002B5CE9" w:rsidRDefault="002B5CE9" w:rsidP="002B5CE9"/>
          <w:p w:rsidR="00420BF9" w:rsidRPr="00437F14" w:rsidRDefault="002B5CE9" w:rsidP="002B5CE9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t>(gallina)</w:t>
            </w:r>
          </w:p>
          <w:p w:rsidR="00420BF9" w:rsidRPr="00437F14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</w:tr>
      <w:tr w:rsidR="00420BF9" w:rsidRPr="00437F14" w:rsidTr="00420BF9">
        <w:tc>
          <w:tcPr>
            <w:tcW w:w="5103" w:type="dxa"/>
          </w:tcPr>
          <w:p w:rsidR="002B5CE9" w:rsidRDefault="002B5CE9" w:rsidP="002B5CE9"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1" locked="0" layoutInCell="1" allowOverlap="1" wp14:anchorId="236DA60F" wp14:editId="40885FDF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52070</wp:posOffset>
                  </wp:positionV>
                  <wp:extent cx="1002665" cy="1108710"/>
                  <wp:effectExtent l="0" t="0" r="6985" b="0"/>
                  <wp:wrapThrough wrapText="bothSides">
                    <wp:wrapPolygon edited="0">
                      <wp:start x="0" y="0"/>
                      <wp:lineTo x="0" y="21155"/>
                      <wp:lineTo x="21340" y="21155"/>
                      <wp:lineTo x="21340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7" t="27923" r="38787" b="47185"/>
                          <a:stretch/>
                        </pic:blipFill>
                        <pic:spPr bwMode="auto">
                          <a:xfrm>
                            <a:off x="0" y="0"/>
                            <a:ext cx="100266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CE9" w:rsidRDefault="002B5CE9" w:rsidP="002B5CE9">
            <w:r>
              <w:t>Rooster</w:t>
            </w:r>
          </w:p>
          <w:p w:rsidR="002B5CE9" w:rsidRDefault="002B5CE9" w:rsidP="002B5CE9"/>
          <w:p w:rsidR="002B5CE9" w:rsidRDefault="002B5CE9" w:rsidP="002B5CE9">
            <w:r>
              <w:t>(gallo)</w:t>
            </w:r>
          </w:p>
          <w:p w:rsidR="00420BF9" w:rsidRPr="00437F14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420BF9" w:rsidRPr="00437F14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420BF9" w:rsidRPr="00437F14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5216" w:type="dxa"/>
          </w:tcPr>
          <w:p w:rsidR="00785B05" w:rsidRPr="00437F14" w:rsidRDefault="002B5CE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0224" behindDoc="1" locked="0" layoutInCell="1" allowOverlap="1" wp14:anchorId="4A8DA6F9" wp14:editId="374B7932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39370</wp:posOffset>
                  </wp:positionV>
                  <wp:extent cx="1166495" cy="1043940"/>
                  <wp:effectExtent l="0" t="0" r="0" b="3810"/>
                  <wp:wrapThrough wrapText="bothSides">
                    <wp:wrapPolygon edited="0">
                      <wp:start x="0" y="0"/>
                      <wp:lineTo x="0" y="21285"/>
                      <wp:lineTo x="21165" y="21285"/>
                      <wp:lineTo x="21165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78" t="32028" r="25766" b="52041"/>
                          <a:stretch/>
                        </pic:blipFill>
                        <pic:spPr bwMode="auto">
                          <a:xfrm flipV="1">
                            <a:off x="0" y="0"/>
                            <a:ext cx="116649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CE9" w:rsidRDefault="002B5CE9" w:rsidP="002B5CE9">
            <w:r>
              <w:t>Cow</w:t>
            </w:r>
          </w:p>
          <w:p w:rsidR="002B5CE9" w:rsidRDefault="002B5CE9" w:rsidP="002B5CE9"/>
          <w:p w:rsidR="00420BF9" w:rsidRPr="00437F14" w:rsidRDefault="002B5CE9" w:rsidP="002B5CE9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t>(vaca)</w:t>
            </w:r>
          </w:p>
        </w:tc>
      </w:tr>
      <w:tr w:rsidR="00420BF9" w:rsidRPr="00437F14" w:rsidTr="00420BF9">
        <w:tc>
          <w:tcPr>
            <w:tcW w:w="5103" w:type="dxa"/>
          </w:tcPr>
          <w:p w:rsidR="002B5CE9" w:rsidRDefault="002B5CE9" w:rsidP="002B5CE9">
            <w:pPr>
              <w:pStyle w:val="Prrafodelista"/>
              <w:ind w:left="0"/>
            </w:pPr>
          </w:p>
          <w:p w:rsidR="002B5CE9" w:rsidRDefault="002B5CE9" w:rsidP="002B5CE9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2272" behindDoc="1" locked="0" layoutInCell="1" allowOverlap="1" wp14:anchorId="17ADDA40" wp14:editId="039A77B6">
                  <wp:simplePos x="0" y="0"/>
                  <wp:positionH relativeFrom="column">
                    <wp:posOffset>1887855</wp:posOffset>
                  </wp:positionH>
                  <wp:positionV relativeFrom="paragraph">
                    <wp:posOffset>26670</wp:posOffset>
                  </wp:positionV>
                  <wp:extent cx="716280" cy="973455"/>
                  <wp:effectExtent l="0" t="0" r="7620" b="0"/>
                  <wp:wrapThrough wrapText="bothSides">
                    <wp:wrapPolygon edited="0">
                      <wp:start x="0" y="0"/>
                      <wp:lineTo x="0" y="21135"/>
                      <wp:lineTo x="21255" y="21135"/>
                      <wp:lineTo x="21255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71628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Rabbit</w:t>
            </w:r>
          </w:p>
          <w:p w:rsidR="002B5CE9" w:rsidRDefault="002B5CE9" w:rsidP="002B5CE9"/>
          <w:p w:rsidR="00420BF9" w:rsidRPr="002B5CE9" w:rsidRDefault="002B5CE9" w:rsidP="002B5CE9">
            <w:r>
              <w:t>(conejo)</w:t>
            </w:r>
          </w:p>
          <w:p w:rsidR="00420BF9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2B5CE9" w:rsidRDefault="002B5CE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2B5CE9" w:rsidRPr="00437F14" w:rsidRDefault="002B5CE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5216" w:type="dxa"/>
          </w:tcPr>
          <w:p w:rsidR="00785B05" w:rsidRPr="00437F14" w:rsidRDefault="002B5CE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4320" behindDoc="1" locked="0" layoutInCell="1" allowOverlap="1" wp14:anchorId="108DE51A" wp14:editId="2E9ADD1B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184785</wp:posOffset>
                  </wp:positionV>
                  <wp:extent cx="1002665" cy="909320"/>
                  <wp:effectExtent l="0" t="0" r="6985" b="5080"/>
                  <wp:wrapThrough wrapText="bothSides">
                    <wp:wrapPolygon edited="0">
                      <wp:start x="0" y="0"/>
                      <wp:lineTo x="0" y="21268"/>
                      <wp:lineTo x="21340" y="21268"/>
                      <wp:lineTo x="21340" y="0"/>
                      <wp:lineTo x="0" y="0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2" t="21862" r="57041" b="63420"/>
                          <a:stretch/>
                        </pic:blipFill>
                        <pic:spPr bwMode="auto">
                          <a:xfrm>
                            <a:off x="0" y="0"/>
                            <a:ext cx="10026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CE9" w:rsidRDefault="002B5CE9" w:rsidP="002B5CE9">
            <w:r>
              <w:t>Horse</w:t>
            </w:r>
          </w:p>
          <w:p w:rsidR="002B5CE9" w:rsidRDefault="002B5CE9" w:rsidP="002B5CE9"/>
          <w:p w:rsidR="00785B05" w:rsidRPr="00437F14" w:rsidRDefault="002B5CE9" w:rsidP="002B5CE9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t>(caballo)</w:t>
            </w:r>
            <w:r>
              <w:rPr>
                <w:noProof/>
                <w:lang w:eastAsia="es-CL"/>
              </w:rPr>
              <w:t xml:space="preserve"> </w:t>
            </w:r>
          </w:p>
          <w:p w:rsidR="00420BF9" w:rsidRPr="00437F14" w:rsidRDefault="00420BF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</w:tr>
      <w:tr w:rsidR="002B5CE9" w:rsidRPr="00437F14" w:rsidTr="00420BF9">
        <w:tc>
          <w:tcPr>
            <w:tcW w:w="5103" w:type="dxa"/>
          </w:tcPr>
          <w:p w:rsidR="002B5CE9" w:rsidRDefault="002B5CE9" w:rsidP="002B5CE9">
            <w:r>
              <w:rPr>
                <w:noProof/>
                <w:lang w:eastAsia="es-CL"/>
              </w:rPr>
              <w:drawing>
                <wp:anchor distT="0" distB="0" distL="114300" distR="114300" simplePos="0" relativeHeight="251706368" behindDoc="1" locked="0" layoutInCell="1" allowOverlap="1" wp14:anchorId="40091FD0" wp14:editId="39163F7C">
                  <wp:simplePos x="0" y="0"/>
                  <wp:positionH relativeFrom="column">
                    <wp:posOffset>1842399</wp:posOffset>
                  </wp:positionH>
                  <wp:positionV relativeFrom="paragraph">
                    <wp:posOffset>173787</wp:posOffset>
                  </wp:positionV>
                  <wp:extent cx="918210" cy="888365"/>
                  <wp:effectExtent l="0" t="0" r="0" b="6985"/>
                  <wp:wrapThrough wrapText="bothSides">
                    <wp:wrapPolygon edited="0">
                      <wp:start x="0" y="0"/>
                      <wp:lineTo x="0" y="21307"/>
                      <wp:lineTo x="21062" y="21307"/>
                      <wp:lineTo x="21062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918210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CE9" w:rsidRDefault="002B5CE9" w:rsidP="002B5CE9">
            <w:r>
              <w:t>Duck</w:t>
            </w:r>
          </w:p>
          <w:p w:rsidR="002B5CE9" w:rsidRDefault="002B5CE9" w:rsidP="002B5CE9"/>
          <w:p w:rsidR="002B5CE9" w:rsidRDefault="002B5CE9" w:rsidP="002B5CE9">
            <w:r>
              <w:t>(pato)</w:t>
            </w:r>
          </w:p>
          <w:p w:rsidR="002B5CE9" w:rsidRDefault="002B5CE9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9445EE" w:rsidRDefault="009445EE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9445EE" w:rsidRDefault="009445EE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  <w:p w:rsidR="009445EE" w:rsidRPr="00437F14" w:rsidRDefault="009445EE" w:rsidP="00420BF9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5216" w:type="dxa"/>
          </w:tcPr>
          <w:p w:rsidR="002B5CE9" w:rsidRDefault="002B5CE9" w:rsidP="002B5CE9">
            <w:r>
              <w:rPr>
                <w:noProof/>
                <w:lang w:eastAsia="es-CL"/>
              </w:rPr>
              <w:drawing>
                <wp:anchor distT="0" distB="0" distL="114300" distR="114300" simplePos="0" relativeHeight="251708416" behindDoc="1" locked="0" layoutInCell="1" allowOverlap="1" wp14:anchorId="0E6E20E3" wp14:editId="31F04C41">
                  <wp:simplePos x="0" y="0"/>
                  <wp:positionH relativeFrom="column">
                    <wp:posOffset>1906006</wp:posOffset>
                  </wp:positionH>
                  <wp:positionV relativeFrom="paragraph">
                    <wp:posOffset>79171</wp:posOffset>
                  </wp:positionV>
                  <wp:extent cx="1149985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111" y="21412"/>
                      <wp:lineTo x="21111" y="0"/>
                      <wp:lineTo x="0" y="0"/>
                    </wp:wrapPolygon>
                  </wp:wrapThrough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114998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Sheep</w:t>
            </w:r>
          </w:p>
          <w:p w:rsidR="002B5CE9" w:rsidRDefault="002B5CE9" w:rsidP="002B5CE9"/>
          <w:p w:rsidR="002B5CE9" w:rsidRDefault="002B5CE9" w:rsidP="002B5CE9">
            <w:pPr>
              <w:pStyle w:val="Prrafodelista"/>
              <w:ind w:left="0"/>
              <w:rPr>
                <w:noProof/>
                <w:lang w:eastAsia="es-CL"/>
              </w:rPr>
            </w:pPr>
            <w:r>
              <w:t>(oveja)</w:t>
            </w:r>
          </w:p>
        </w:tc>
      </w:tr>
    </w:tbl>
    <w:p w:rsidR="00785B05" w:rsidRDefault="00785B05" w:rsidP="00785B05">
      <w:pPr>
        <w:pStyle w:val="Prrafodelista"/>
        <w:numPr>
          <w:ilvl w:val="0"/>
          <w:numId w:val="4"/>
        </w:numPr>
        <w:rPr>
          <w:rFonts w:ascii="Arial" w:hAnsi="Arial" w:cs="Arial"/>
          <w:b/>
        </w:rPr>
      </w:pPr>
      <w:r w:rsidRPr="00437F14">
        <w:rPr>
          <w:rFonts w:ascii="Arial" w:hAnsi="Arial" w:cs="Arial"/>
          <w:b/>
        </w:rPr>
        <w:lastRenderedPageBreak/>
        <w:t>¿</w:t>
      </w:r>
      <w:r w:rsidR="002B5CE9">
        <w:rPr>
          <w:rFonts w:ascii="Arial" w:hAnsi="Arial" w:cs="Arial"/>
          <w:b/>
        </w:rPr>
        <w:t>Cuántos animales hay? How many animals are there?</w:t>
      </w:r>
    </w:p>
    <w:p w:rsidR="00785B05" w:rsidRDefault="005F6C45" w:rsidP="00785B05">
      <w:pPr>
        <w:pStyle w:val="Prrafodelista"/>
        <w:ind w:left="148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Cuenta </w:t>
      </w:r>
      <w:r w:rsidR="009445EE">
        <w:rPr>
          <w:rFonts w:ascii="Arial" w:hAnsi="Arial" w:cs="Arial"/>
          <w:b/>
        </w:rPr>
        <w:t>cuantos animales</w:t>
      </w:r>
      <w:r>
        <w:rPr>
          <w:rFonts w:ascii="Arial" w:hAnsi="Arial" w:cs="Arial"/>
          <w:b/>
        </w:rPr>
        <w:t xml:space="preserve"> hay y escribe el número correcto.</w:t>
      </w:r>
      <w:r w:rsidR="009445EE">
        <w:rPr>
          <w:rFonts w:ascii="Arial" w:hAnsi="Arial" w:cs="Arial"/>
          <w:b/>
        </w:rPr>
        <w:t xml:space="preserve"> Luego, colorea y cuéntalos en inglés. (Ejemplo: one, two, three chicks)</w:t>
      </w:r>
    </w:p>
    <w:p w:rsidR="009445EE" w:rsidRDefault="009445EE" w:rsidP="00785B05">
      <w:pPr>
        <w:pStyle w:val="Prrafodelista"/>
        <w:ind w:left="1485"/>
        <w:rPr>
          <w:rFonts w:ascii="Arial" w:hAnsi="Arial" w:cs="Aria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5074"/>
      </w:tblGrid>
      <w:tr w:rsidR="002B5CE9" w:rsidTr="00A45D19">
        <w:trPr>
          <w:trHeight w:val="3079"/>
        </w:trPr>
        <w:tc>
          <w:tcPr>
            <w:tcW w:w="5245" w:type="dxa"/>
          </w:tcPr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2B5CE9" w:rsidRDefault="005F6C45" w:rsidP="00785B05">
            <w:pPr>
              <w:pStyle w:val="Prrafodelista"/>
              <w:ind w:left="0"/>
              <w:rPr>
                <w:rFonts w:ascii="Arial" w:hAnsi="Arial" w:cs="Arial"/>
                <w:u w:val="single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4560" behindDoc="1" locked="0" layoutInCell="1" allowOverlap="1" wp14:anchorId="4CCB2812" wp14:editId="28CD2996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250190</wp:posOffset>
                  </wp:positionV>
                  <wp:extent cx="1022985" cy="892810"/>
                  <wp:effectExtent l="0" t="0" r="5715" b="2540"/>
                  <wp:wrapThrough wrapText="bothSides">
                    <wp:wrapPolygon edited="0">
                      <wp:start x="0" y="0"/>
                      <wp:lineTo x="0" y="21201"/>
                      <wp:lineTo x="21318" y="21201"/>
                      <wp:lineTo x="21318" y="0"/>
                      <wp:lineTo x="0" y="0"/>
                    </wp:wrapPolygon>
                  </wp:wrapThrough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8" t="30087" r="50226" b="50272"/>
                          <a:stretch/>
                        </pic:blipFill>
                        <pic:spPr bwMode="auto">
                          <a:xfrm flipV="1">
                            <a:off x="0" y="0"/>
                            <a:ext cx="1022985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How many chicks are there? </w:t>
            </w:r>
            <w:r>
              <w:rPr>
                <w:rFonts w:ascii="Arial" w:hAnsi="Arial" w:cs="Arial"/>
                <w:u w:val="single"/>
              </w:rPr>
              <w:t>___</w:t>
            </w:r>
            <w:r w:rsidRPr="00A45D19">
              <w:rPr>
                <w:rFonts w:ascii="Arial" w:hAnsi="Arial" w:cs="Arial"/>
                <w:b/>
                <w:u w:val="single"/>
              </w:rPr>
              <w:t>3</w:t>
            </w:r>
            <w:r>
              <w:rPr>
                <w:rFonts w:ascii="Arial" w:hAnsi="Arial" w:cs="Arial"/>
                <w:u w:val="single"/>
              </w:rPr>
              <w:t>___</w:t>
            </w:r>
          </w:p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  <w:u w:val="single"/>
              </w:rPr>
            </w:pPr>
          </w:p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  <w:u w:val="single"/>
              </w:rPr>
            </w:pPr>
          </w:p>
          <w:p w:rsidR="00A45D19" w:rsidRPr="005F6C45" w:rsidRDefault="00A45D19" w:rsidP="00785B05">
            <w:pPr>
              <w:pStyle w:val="Prrafodelista"/>
              <w:ind w:left="0"/>
              <w:rPr>
                <w:rFonts w:ascii="Arial" w:hAnsi="Arial" w:cs="Arial"/>
                <w:u w:val="single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2512" behindDoc="1" locked="0" layoutInCell="1" allowOverlap="1" wp14:anchorId="7DE4C60C" wp14:editId="4C8EAEB9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258445</wp:posOffset>
                  </wp:positionV>
                  <wp:extent cx="1022985" cy="892810"/>
                  <wp:effectExtent l="0" t="0" r="5715" b="2540"/>
                  <wp:wrapThrough wrapText="bothSides">
                    <wp:wrapPolygon edited="0">
                      <wp:start x="0" y="0"/>
                      <wp:lineTo x="0" y="21201"/>
                      <wp:lineTo x="21318" y="21201"/>
                      <wp:lineTo x="21318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8" t="30087" r="50226" b="50272"/>
                          <a:stretch/>
                        </pic:blipFill>
                        <pic:spPr bwMode="auto">
                          <a:xfrm flipV="1">
                            <a:off x="0" y="0"/>
                            <a:ext cx="1022985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C45" w:rsidRDefault="005F6C45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0464" behindDoc="1" locked="0" layoutInCell="1" allowOverlap="1" wp14:anchorId="6601CA29" wp14:editId="6DB5721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92075</wp:posOffset>
                  </wp:positionV>
                  <wp:extent cx="1022985" cy="892810"/>
                  <wp:effectExtent l="0" t="0" r="5715" b="2540"/>
                  <wp:wrapThrough wrapText="bothSides">
                    <wp:wrapPolygon edited="0">
                      <wp:start x="0" y="0"/>
                      <wp:lineTo x="0" y="21201"/>
                      <wp:lineTo x="21318" y="21201"/>
                      <wp:lineTo x="21318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8" t="30087" r="50226" b="50272"/>
                          <a:stretch/>
                        </pic:blipFill>
                        <pic:spPr bwMode="auto">
                          <a:xfrm flipV="1">
                            <a:off x="0" y="0"/>
                            <a:ext cx="1022985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C45" w:rsidRDefault="005F6C45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5074" w:type="dxa"/>
          </w:tcPr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2B5CE9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28896" behindDoc="1" locked="0" layoutInCell="1" allowOverlap="1" wp14:anchorId="07DA399B" wp14:editId="59E0B511">
                  <wp:simplePos x="0" y="0"/>
                  <wp:positionH relativeFrom="column">
                    <wp:posOffset>2327850</wp:posOffset>
                  </wp:positionH>
                  <wp:positionV relativeFrom="paragraph">
                    <wp:posOffset>1033216</wp:posOffset>
                  </wp:positionV>
                  <wp:extent cx="508000" cy="512445"/>
                  <wp:effectExtent l="0" t="0" r="6350" b="1905"/>
                  <wp:wrapThrough wrapText="bothSides">
                    <wp:wrapPolygon edited="0">
                      <wp:start x="0" y="0"/>
                      <wp:lineTo x="0" y="20877"/>
                      <wp:lineTo x="21060" y="20877"/>
                      <wp:lineTo x="21060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508000" cy="5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30944" behindDoc="1" locked="0" layoutInCell="1" allowOverlap="1" wp14:anchorId="16B0E844" wp14:editId="1BCB48CE">
                  <wp:simplePos x="0" y="0"/>
                  <wp:positionH relativeFrom="column">
                    <wp:posOffset>1805677</wp:posOffset>
                  </wp:positionH>
                  <wp:positionV relativeFrom="paragraph">
                    <wp:posOffset>287655</wp:posOffset>
                  </wp:positionV>
                  <wp:extent cx="607060" cy="612140"/>
                  <wp:effectExtent l="0" t="0" r="2540" b="0"/>
                  <wp:wrapThrough wrapText="bothSides">
                    <wp:wrapPolygon edited="0">
                      <wp:start x="0" y="0"/>
                      <wp:lineTo x="0" y="20838"/>
                      <wp:lineTo x="21013" y="20838"/>
                      <wp:lineTo x="21013" y="0"/>
                      <wp:lineTo x="0" y="0"/>
                    </wp:wrapPolygon>
                  </wp:wrapThrough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60706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18656" behindDoc="1" locked="0" layoutInCell="1" allowOverlap="1" wp14:anchorId="60B4C0FB" wp14:editId="115C353A">
                  <wp:simplePos x="0" y="0"/>
                  <wp:positionH relativeFrom="column">
                    <wp:posOffset>1305800</wp:posOffset>
                  </wp:positionH>
                  <wp:positionV relativeFrom="paragraph">
                    <wp:posOffset>900262</wp:posOffset>
                  </wp:positionV>
                  <wp:extent cx="764540" cy="770890"/>
                  <wp:effectExtent l="0" t="0" r="0" b="0"/>
                  <wp:wrapThrough wrapText="bothSides">
                    <wp:wrapPolygon edited="0">
                      <wp:start x="0" y="0"/>
                      <wp:lineTo x="0" y="20817"/>
                      <wp:lineTo x="20990" y="20817"/>
                      <wp:lineTo x="20990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764540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26848" behindDoc="1" locked="0" layoutInCell="1" allowOverlap="1" wp14:anchorId="1972B5F5" wp14:editId="60BB4135">
                  <wp:simplePos x="0" y="0"/>
                  <wp:positionH relativeFrom="column">
                    <wp:posOffset>918366</wp:posOffset>
                  </wp:positionH>
                  <wp:positionV relativeFrom="paragraph">
                    <wp:posOffset>451976</wp:posOffset>
                  </wp:positionV>
                  <wp:extent cx="559435" cy="563880"/>
                  <wp:effectExtent l="0" t="0" r="0" b="7620"/>
                  <wp:wrapThrough wrapText="bothSides">
                    <wp:wrapPolygon edited="0">
                      <wp:start x="0" y="0"/>
                      <wp:lineTo x="0" y="21162"/>
                      <wp:lineTo x="20595" y="21162"/>
                      <wp:lineTo x="20595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559435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22752" behindDoc="1" locked="0" layoutInCell="1" allowOverlap="1" wp14:anchorId="0AC179DB" wp14:editId="3B6C73BE">
                  <wp:simplePos x="0" y="0"/>
                  <wp:positionH relativeFrom="column">
                    <wp:posOffset>409048</wp:posOffset>
                  </wp:positionH>
                  <wp:positionV relativeFrom="paragraph">
                    <wp:posOffset>1183748</wp:posOffset>
                  </wp:positionV>
                  <wp:extent cx="542925" cy="547370"/>
                  <wp:effectExtent l="0" t="0" r="9525" b="5080"/>
                  <wp:wrapThrough wrapText="bothSides">
                    <wp:wrapPolygon edited="0">
                      <wp:start x="0" y="0"/>
                      <wp:lineTo x="0" y="21049"/>
                      <wp:lineTo x="21221" y="21049"/>
                      <wp:lineTo x="21221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542925" cy="54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20704" behindDoc="1" locked="0" layoutInCell="1" allowOverlap="1" wp14:anchorId="4AA107CE" wp14:editId="1EB54420">
                  <wp:simplePos x="0" y="0"/>
                  <wp:positionH relativeFrom="column">
                    <wp:posOffset>67514</wp:posOffset>
                  </wp:positionH>
                  <wp:positionV relativeFrom="paragraph">
                    <wp:posOffset>358583</wp:posOffset>
                  </wp:positionV>
                  <wp:extent cx="781685" cy="788035"/>
                  <wp:effectExtent l="0" t="0" r="0" b="0"/>
                  <wp:wrapThrough wrapText="bothSides">
                    <wp:wrapPolygon edited="0">
                      <wp:start x="0" y="0"/>
                      <wp:lineTo x="0" y="20886"/>
                      <wp:lineTo x="21056" y="20886"/>
                      <wp:lineTo x="21056" y="0"/>
                      <wp:lineTo x="0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9" t="23263" r="30755" b="63204"/>
                          <a:stretch/>
                        </pic:blipFill>
                        <pic:spPr bwMode="auto">
                          <a:xfrm>
                            <a:off x="0" y="0"/>
                            <a:ext cx="78168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How many sheep are there? __________</w:t>
            </w:r>
          </w:p>
        </w:tc>
      </w:tr>
      <w:tr w:rsidR="002B5CE9" w:rsidTr="005F6C45">
        <w:tc>
          <w:tcPr>
            <w:tcW w:w="5245" w:type="dxa"/>
          </w:tcPr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2B5CE9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rabbits are there? _________</w:t>
            </w: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45280" behindDoc="1" locked="0" layoutInCell="1" allowOverlap="1" wp14:anchorId="633F1179" wp14:editId="058E316B">
                  <wp:simplePos x="0" y="0"/>
                  <wp:positionH relativeFrom="column">
                    <wp:posOffset>867470</wp:posOffset>
                  </wp:positionH>
                  <wp:positionV relativeFrom="paragraph">
                    <wp:posOffset>154820</wp:posOffset>
                  </wp:positionV>
                  <wp:extent cx="436880" cy="593725"/>
                  <wp:effectExtent l="0" t="0" r="1270" b="0"/>
                  <wp:wrapThrough wrapText="bothSides">
                    <wp:wrapPolygon edited="0">
                      <wp:start x="0" y="0"/>
                      <wp:lineTo x="0" y="20791"/>
                      <wp:lineTo x="20721" y="20791"/>
                      <wp:lineTo x="20721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436880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41184" behindDoc="1" locked="0" layoutInCell="1" allowOverlap="1" wp14:anchorId="3B0A7CE9" wp14:editId="1C66C279">
                  <wp:simplePos x="0" y="0"/>
                  <wp:positionH relativeFrom="column">
                    <wp:posOffset>2619902</wp:posOffset>
                  </wp:positionH>
                  <wp:positionV relativeFrom="paragraph">
                    <wp:posOffset>128378</wp:posOffset>
                  </wp:positionV>
                  <wp:extent cx="437515" cy="594360"/>
                  <wp:effectExtent l="0" t="0" r="635" b="0"/>
                  <wp:wrapThrough wrapText="bothSides">
                    <wp:wrapPolygon edited="0">
                      <wp:start x="0" y="0"/>
                      <wp:lineTo x="0" y="20769"/>
                      <wp:lineTo x="20691" y="20769"/>
                      <wp:lineTo x="20691" y="0"/>
                      <wp:lineTo x="0" y="0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437515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32992" behindDoc="1" locked="0" layoutInCell="1" allowOverlap="1" wp14:anchorId="2D3F6EE7" wp14:editId="758E70A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163830</wp:posOffset>
                  </wp:positionV>
                  <wp:extent cx="716280" cy="973455"/>
                  <wp:effectExtent l="0" t="0" r="7620" b="0"/>
                  <wp:wrapThrough wrapText="bothSides">
                    <wp:wrapPolygon edited="0">
                      <wp:start x="0" y="0"/>
                      <wp:lineTo x="0" y="21135"/>
                      <wp:lineTo x="21255" y="21135"/>
                      <wp:lineTo x="21255" y="0"/>
                      <wp:lineTo x="0" y="0"/>
                    </wp:wrapPolygon>
                  </wp:wrapThrough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71628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C45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37088" behindDoc="1" locked="0" layoutInCell="1" allowOverlap="1" wp14:anchorId="4718C447" wp14:editId="1C2EAA11">
                  <wp:simplePos x="0" y="0"/>
                  <wp:positionH relativeFrom="column">
                    <wp:posOffset>1661136</wp:posOffset>
                  </wp:positionH>
                  <wp:positionV relativeFrom="paragraph">
                    <wp:posOffset>107495</wp:posOffset>
                  </wp:positionV>
                  <wp:extent cx="569595" cy="774065"/>
                  <wp:effectExtent l="0" t="0" r="1905" b="6985"/>
                  <wp:wrapThrough wrapText="bothSides">
                    <wp:wrapPolygon edited="0">
                      <wp:start x="0" y="0"/>
                      <wp:lineTo x="0" y="21263"/>
                      <wp:lineTo x="20950" y="21263"/>
                      <wp:lineTo x="20950" y="0"/>
                      <wp:lineTo x="0" y="0"/>
                    </wp:wrapPolygon>
                  </wp:wrapThrough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569595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C45" w:rsidRDefault="005F6C45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F6C45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39136" behindDoc="1" locked="0" layoutInCell="1" allowOverlap="1" wp14:anchorId="5C7D9045" wp14:editId="5814851A">
                  <wp:simplePos x="0" y="0"/>
                  <wp:positionH relativeFrom="column">
                    <wp:posOffset>2117150</wp:posOffset>
                  </wp:positionH>
                  <wp:positionV relativeFrom="paragraph">
                    <wp:posOffset>120746</wp:posOffset>
                  </wp:positionV>
                  <wp:extent cx="506730" cy="688340"/>
                  <wp:effectExtent l="0" t="0" r="7620" b="0"/>
                  <wp:wrapThrough wrapText="bothSides">
                    <wp:wrapPolygon edited="0">
                      <wp:start x="0" y="0"/>
                      <wp:lineTo x="0" y="20923"/>
                      <wp:lineTo x="21113" y="20923"/>
                      <wp:lineTo x="21113" y="0"/>
                      <wp:lineTo x="0" y="0"/>
                    </wp:wrapPolygon>
                  </wp:wrapThrough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506730" cy="68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35040" behindDoc="1" locked="0" layoutInCell="1" allowOverlap="1" wp14:anchorId="02F7ADF1" wp14:editId="72D8A155">
                  <wp:simplePos x="0" y="0"/>
                  <wp:positionH relativeFrom="column">
                    <wp:posOffset>1371132</wp:posOffset>
                  </wp:positionH>
                  <wp:positionV relativeFrom="paragraph">
                    <wp:posOffset>61775</wp:posOffset>
                  </wp:positionV>
                  <wp:extent cx="354330" cy="481330"/>
                  <wp:effectExtent l="0" t="0" r="7620" b="0"/>
                  <wp:wrapThrough wrapText="bothSides">
                    <wp:wrapPolygon edited="0">
                      <wp:start x="0" y="0"/>
                      <wp:lineTo x="0" y="20517"/>
                      <wp:lineTo x="20903" y="20517"/>
                      <wp:lineTo x="20903" y="0"/>
                      <wp:lineTo x="0" y="0"/>
                    </wp:wrapPolygon>
                  </wp:wrapThrough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354330" cy="48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47328" behindDoc="1" locked="0" layoutInCell="1" allowOverlap="1" wp14:anchorId="32F968FD" wp14:editId="253D9006">
                  <wp:simplePos x="0" y="0"/>
                  <wp:positionH relativeFrom="column">
                    <wp:posOffset>496174</wp:posOffset>
                  </wp:positionH>
                  <wp:positionV relativeFrom="paragraph">
                    <wp:posOffset>56071</wp:posOffset>
                  </wp:positionV>
                  <wp:extent cx="457200" cy="621030"/>
                  <wp:effectExtent l="0" t="0" r="0" b="7620"/>
                  <wp:wrapThrough wrapText="bothSides">
                    <wp:wrapPolygon edited="0">
                      <wp:start x="0" y="0"/>
                      <wp:lineTo x="0" y="21202"/>
                      <wp:lineTo x="20700" y="21202"/>
                      <wp:lineTo x="20700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21862" r="72011" b="63407"/>
                          <a:stretch/>
                        </pic:blipFill>
                        <pic:spPr bwMode="auto">
                          <a:xfrm>
                            <a:off x="0" y="0"/>
                            <a:ext cx="457200" cy="62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F6C45" w:rsidRDefault="005F6C45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5F6C45" w:rsidRDefault="005F6C45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5074" w:type="dxa"/>
          </w:tcPr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2B5CE9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hens are there? ________</w:t>
            </w: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51424" behindDoc="1" locked="0" layoutInCell="1" allowOverlap="1" wp14:anchorId="5E55B8A6" wp14:editId="1999AA6C">
                  <wp:simplePos x="0" y="0"/>
                  <wp:positionH relativeFrom="column">
                    <wp:posOffset>1371660</wp:posOffset>
                  </wp:positionH>
                  <wp:positionV relativeFrom="paragraph">
                    <wp:posOffset>458649</wp:posOffset>
                  </wp:positionV>
                  <wp:extent cx="955040" cy="1056005"/>
                  <wp:effectExtent l="0" t="0" r="0" b="0"/>
                  <wp:wrapThrough wrapText="bothSides">
                    <wp:wrapPolygon edited="0">
                      <wp:start x="0" y="0"/>
                      <wp:lineTo x="0" y="21041"/>
                      <wp:lineTo x="21112" y="21041"/>
                      <wp:lineTo x="21112" y="0"/>
                      <wp:lineTo x="0" y="0"/>
                    </wp:wrapPolygon>
                  </wp:wrapThrough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7" t="27706" r="61787" b="47402"/>
                          <a:stretch/>
                        </pic:blipFill>
                        <pic:spPr bwMode="auto">
                          <a:xfrm>
                            <a:off x="0" y="0"/>
                            <a:ext cx="955040" cy="105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49376" behindDoc="1" locked="0" layoutInCell="1" allowOverlap="1" wp14:anchorId="7E0DC3AE" wp14:editId="7118EC0F">
                  <wp:simplePos x="0" y="0"/>
                  <wp:positionH relativeFrom="column">
                    <wp:posOffset>164129</wp:posOffset>
                  </wp:positionH>
                  <wp:positionV relativeFrom="paragraph">
                    <wp:posOffset>447855</wp:posOffset>
                  </wp:positionV>
                  <wp:extent cx="955040" cy="1056005"/>
                  <wp:effectExtent l="0" t="0" r="0" b="0"/>
                  <wp:wrapThrough wrapText="bothSides">
                    <wp:wrapPolygon edited="0">
                      <wp:start x="0" y="0"/>
                      <wp:lineTo x="0" y="21041"/>
                      <wp:lineTo x="21112" y="21041"/>
                      <wp:lineTo x="21112" y="0"/>
                      <wp:lineTo x="0" y="0"/>
                    </wp:wrapPolygon>
                  </wp:wrapThrough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7" t="27706" r="61787" b="47402"/>
                          <a:stretch/>
                        </pic:blipFill>
                        <pic:spPr bwMode="auto">
                          <a:xfrm>
                            <a:off x="0" y="0"/>
                            <a:ext cx="955040" cy="105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5CE9" w:rsidTr="005F6C45">
        <w:tc>
          <w:tcPr>
            <w:tcW w:w="5245" w:type="dxa"/>
          </w:tcPr>
          <w:p w:rsidR="002B5CE9" w:rsidRDefault="002B5CE9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cows are there? _________</w:t>
            </w: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55520" behindDoc="1" locked="0" layoutInCell="1" allowOverlap="1" wp14:anchorId="73D4FE54" wp14:editId="4D2DC9C3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159385</wp:posOffset>
                  </wp:positionV>
                  <wp:extent cx="687705" cy="614680"/>
                  <wp:effectExtent l="0" t="0" r="0" b="0"/>
                  <wp:wrapThrough wrapText="bothSides">
                    <wp:wrapPolygon edited="0">
                      <wp:start x="0" y="0"/>
                      <wp:lineTo x="0" y="20752"/>
                      <wp:lineTo x="20942" y="20752"/>
                      <wp:lineTo x="20942" y="0"/>
                      <wp:lineTo x="0" y="0"/>
                    </wp:wrapPolygon>
                  </wp:wrapThrough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78" t="32028" r="25766" b="52041"/>
                          <a:stretch/>
                        </pic:blipFill>
                        <pic:spPr bwMode="auto">
                          <a:xfrm flipV="1">
                            <a:off x="0" y="0"/>
                            <a:ext cx="687705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57568" behindDoc="1" locked="0" layoutInCell="1" allowOverlap="1" wp14:anchorId="5DADB059" wp14:editId="6B533A52">
                  <wp:simplePos x="0" y="0"/>
                  <wp:positionH relativeFrom="column">
                    <wp:posOffset>675472</wp:posOffset>
                  </wp:positionH>
                  <wp:positionV relativeFrom="paragraph">
                    <wp:posOffset>160128</wp:posOffset>
                  </wp:positionV>
                  <wp:extent cx="770890" cy="690245"/>
                  <wp:effectExtent l="0" t="0" r="0" b="0"/>
                  <wp:wrapThrough wrapText="bothSides">
                    <wp:wrapPolygon edited="0">
                      <wp:start x="0" y="0"/>
                      <wp:lineTo x="0" y="20865"/>
                      <wp:lineTo x="20817" y="20865"/>
                      <wp:lineTo x="20817" y="0"/>
                      <wp:lineTo x="0" y="0"/>
                    </wp:wrapPolygon>
                  </wp:wrapThrough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78" t="32028" r="25766" b="52041"/>
                          <a:stretch/>
                        </pic:blipFill>
                        <pic:spPr bwMode="auto">
                          <a:xfrm flipV="1">
                            <a:off x="0" y="0"/>
                            <a:ext cx="770890" cy="69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59616" behindDoc="1" locked="0" layoutInCell="1" allowOverlap="1" wp14:anchorId="77F2C822" wp14:editId="37F4B730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155575</wp:posOffset>
                  </wp:positionV>
                  <wp:extent cx="1166495" cy="1043940"/>
                  <wp:effectExtent l="0" t="0" r="0" b="3810"/>
                  <wp:wrapThrough wrapText="bothSides">
                    <wp:wrapPolygon edited="0">
                      <wp:start x="0" y="0"/>
                      <wp:lineTo x="0" y="21285"/>
                      <wp:lineTo x="21165" y="21285"/>
                      <wp:lineTo x="21165" y="0"/>
                      <wp:lineTo x="0" y="0"/>
                    </wp:wrapPolygon>
                  </wp:wrapThrough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78" t="32028" r="25766" b="52041"/>
                          <a:stretch/>
                        </pic:blipFill>
                        <pic:spPr bwMode="auto">
                          <a:xfrm flipV="1">
                            <a:off x="0" y="0"/>
                            <a:ext cx="116649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53472" behindDoc="1" locked="0" layoutInCell="1" allowOverlap="1" wp14:anchorId="5686D0BB" wp14:editId="0D028189">
                  <wp:simplePos x="0" y="0"/>
                  <wp:positionH relativeFrom="column">
                    <wp:posOffset>-287</wp:posOffset>
                  </wp:positionH>
                  <wp:positionV relativeFrom="paragraph">
                    <wp:posOffset>162740</wp:posOffset>
                  </wp:positionV>
                  <wp:extent cx="1166495" cy="1043940"/>
                  <wp:effectExtent l="0" t="0" r="0" b="3810"/>
                  <wp:wrapThrough wrapText="bothSides">
                    <wp:wrapPolygon edited="0">
                      <wp:start x="0" y="0"/>
                      <wp:lineTo x="0" y="21285"/>
                      <wp:lineTo x="21165" y="21285"/>
                      <wp:lineTo x="21165" y="0"/>
                      <wp:lineTo x="0" y="0"/>
                    </wp:wrapPolygon>
                  </wp:wrapThrough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78" t="32028" r="25766" b="52041"/>
                          <a:stretch/>
                        </pic:blipFill>
                        <pic:spPr bwMode="auto">
                          <a:xfrm flipV="1">
                            <a:off x="0" y="0"/>
                            <a:ext cx="116649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5074" w:type="dxa"/>
          </w:tcPr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2B5CE9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69856" behindDoc="1" locked="0" layoutInCell="1" allowOverlap="1" wp14:anchorId="7B10CA32" wp14:editId="4E29E7DC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800567</wp:posOffset>
                  </wp:positionV>
                  <wp:extent cx="755015" cy="684530"/>
                  <wp:effectExtent l="0" t="0" r="6985" b="1270"/>
                  <wp:wrapThrough wrapText="bothSides">
                    <wp:wrapPolygon edited="0">
                      <wp:start x="0" y="0"/>
                      <wp:lineTo x="0" y="21039"/>
                      <wp:lineTo x="21255" y="21039"/>
                      <wp:lineTo x="21255" y="0"/>
                      <wp:lineTo x="0" y="0"/>
                    </wp:wrapPolygon>
                  </wp:wrapThrough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2" t="21862" r="57041" b="63420"/>
                          <a:stretch/>
                        </pic:blipFill>
                        <pic:spPr bwMode="auto">
                          <a:xfrm>
                            <a:off x="0" y="0"/>
                            <a:ext cx="755015" cy="68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63712" behindDoc="1" locked="0" layoutInCell="1" allowOverlap="1" wp14:anchorId="1046DCB9" wp14:editId="098E5B16">
                  <wp:simplePos x="0" y="0"/>
                  <wp:positionH relativeFrom="column">
                    <wp:posOffset>1892875</wp:posOffset>
                  </wp:positionH>
                  <wp:positionV relativeFrom="paragraph">
                    <wp:posOffset>1476602</wp:posOffset>
                  </wp:positionV>
                  <wp:extent cx="726440" cy="659130"/>
                  <wp:effectExtent l="0" t="0" r="0" b="7620"/>
                  <wp:wrapThrough wrapText="bothSides">
                    <wp:wrapPolygon edited="0">
                      <wp:start x="0" y="0"/>
                      <wp:lineTo x="0" y="21225"/>
                      <wp:lineTo x="20958" y="21225"/>
                      <wp:lineTo x="20958" y="0"/>
                      <wp:lineTo x="0" y="0"/>
                    </wp:wrapPolygon>
                  </wp:wrapThrough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2" t="21862" r="57041" b="63420"/>
                          <a:stretch/>
                        </pic:blipFill>
                        <pic:spPr bwMode="auto">
                          <a:xfrm>
                            <a:off x="0" y="0"/>
                            <a:ext cx="72644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65760" behindDoc="1" locked="0" layoutInCell="1" allowOverlap="1" wp14:anchorId="3548FF1C" wp14:editId="4C6F9DC7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774700</wp:posOffset>
                  </wp:positionV>
                  <wp:extent cx="774065" cy="701675"/>
                  <wp:effectExtent l="0" t="0" r="6985" b="3175"/>
                  <wp:wrapThrough wrapText="bothSides">
                    <wp:wrapPolygon edited="0">
                      <wp:start x="0" y="0"/>
                      <wp:lineTo x="0" y="21111"/>
                      <wp:lineTo x="21263" y="21111"/>
                      <wp:lineTo x="21263" y="0"/>
                      <wp:lineTo x="0" y="0"/>
                    </wp:wrapPolygon>
                  </wp:wrapThrough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2" t="21862" r="57041" b="63420"/>
                          <a:stretch/>
                        </pic:blipFill>
                        <pic:spPr bwMode="auto">
                          <a:xfrm>
                            <a:off x="0" y="0"/>
                            <a:ext cx="774065" cy="70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67808" behindDoc="1" locked="0" layoutInCell="1" allowOverlap="1" wp14:anchorId="7104B581" wp14:editId="5CB40A60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791845</wp:posOffset>
                  </wp:positionV>
                  <wp:extent cx="678815" cy="615950"/>
                  <wp:effectExtent l="0" t="0" r="6985" b="0"/>
                  <wp:wrapThrough wrapText="bothSides">
                    <wp:wrapPolygon edited="0">
                      <wp:start x="0" y="0"/>
                      <wp:lineTo x="0" y="20709"/>
                      <wp:lineTo x="21216" y="20709"/>
                      <wp:lineTo x="21216" y="0"/>
                      <wp:lineTo x="0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2" t="21862" r="57041" b="63420"/>
                          <a:stretch/>
                        </pic:blipFill>
                        <pic:spPr bwMode="auto">
                          <a:xfrm>
                            <a:off x="0" y="0"/>
                            <a:ext cx="678815" cy="61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61664" behindDoc="1" locked="0" layoutInCell="1" allowOverlap="1" wp14:anchorId="01FEF01A" wp14:editId="2C4DC626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1508125</wp:posOffset>
                  </wp:positionV>
                  <wp:extent cx="745490" cy="676275"/>
                  <wp:effectExtent l="0" t="0" r="0" b="9525"/>
                  <wp:wrapThrough wrapText="bothSides">
                    <wp:wrapPolygon edited="0">
                      <wp:start x="0" y="0"/>
                      <wp:lineTo x="0" y="21296"/>
                      <wp:lineTo x="20974" y="21296"/>
                      <wp:lineTo x="20974" y="0"/>
                      <wp:lineTo x="0" y="0"/>
                    </wp:wrapPolygon>
                  </wp:wrapThrough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2" t="21862" r="57041" b="63420"/>
                          <a:stretch/>
                        </pic:blipFill>
                        <pic:spPr bwMode="auto">
                          <a:xfrm>
                            <a:off x="0" y="0"/>
                            <a:ext cx="74549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How many horses are there? ________ </w:t>
            </w:r>
          </w:p>
        </w:tc>
      </w:tr>
      <w:tr w:rsidR="009445EE" w:rsidTr="005F6C45">
        <w:tc>
          <w:tcPr>
            <w:tcW w:w="5245" w:type="dxa"/>
          </w:tcPr>
          <w:p w:rsidR="009445EE" w:rsidRDefault="009445EE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many ducks are there?_________</w:t>
            </w:r>
          </w:p>
          <w:p w:rsidR="009445EE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94432" behindDoc="1" locked="0" layoutInCell="1" allowOverlap="1" wp14:anchorId="16EFADF2" wp14:editId="03F0E0BA">
                  <wp:simplePos x="0" y="0"/>
                  <wp:positionH relativeFrom="column">
                    <wp:posOffset>580258</wp:posOffset>
                  </wp:positionH>
                  <wp:positionV relativeFrom="paragraph">
                    <wp:posOffset>102151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A07" w:rsidRDefault="00085A07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92384" behindDoc="1" locked="0" layoutInCell="1" allowOverlap="1" wp14:anchorId="2A72BAAF" wp14:editId="0E70A006">
                  <wp:simplePos x="0" y="0"/>
                  <wp:positionH relativeFrom="column">
                    <wp:posOffset>1402980</wp:posOffset>
                  </wp:positionH>
                  <wp:positionV relativeFrom="paragraph">
                    <wp:posOffset>121837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96480" behindDoc="1" locked="0" layoutInCell="1" allowOverlap="1" wp14:anchorId="4EF921AA" wp14:editId="468D455C">
                  <wp:simplePos x="0" y="0"/>
                  <wp:positionH relativeFrom="column">
                    <wp:posOffset>2185143</wp:posOffset>
                  </wp:positionH>
                  <wp:positionV relativeFrom="paragraph">
                    <wp:posOffset>69578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A07" w:rsidRDefault="00085A07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84192" behindDoc="1" locked="0" layoutInCell="1" allowOverlap="1" wp14:anchorId="66538994" wp14:editId="2DD1D8E5">
                  <wp:simplePos x="0" y="0"/>
                  <wp:positionH relativeFrom="column">
                    <wp:posOffset>42908</wp:posOffset>
                  </wp:positionH>
                  <wp:positionV relativeFrom="paragraph">
                    <wp:posOffset>49200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A07" w:rsidRDefault="00085A07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86240" behindDoc="1" locked="0" layoutInCell="1" allowOverlap="1" wp14:anchorId="54A82DF6" wp14:editId="52F8269C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429260</wp:posOffset>
                  </wp:positionV>
                  <wp:extent cx="461010" cy="445770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98528" behindDoc="1" locked="0" layoutInCell="1" allowOverlap="1" wp14:anchorId="04134764" wp14:editId="72A68C8F">
                  <wp:simplePos x="0" y="0"/>
                  <wp:positionH relativeFrom="column">
                    <wp:posOffset>1660904</wp:posOffset>
                  </wp:positionH>
                  <wp:positionV relativeFrom="paragraph">
                    <wp:posOffset>303637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90336" behindDoc="1" locked="0" layoutInCell="1" allowOverlap="1" wp14:anchorId="7A6B43DB" wp14:editId="001716C8">
                  <wp:simplePos x="0" y="0"/>
                  <wp:positionH relativeFrom="column">
                    <wp:posOffset>1130143</wp:posOffset>
                  </wp:positionH>
                  <wp:positionV relativeFrom="paragraph">
                    <wp:posOffset>487853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88288" behindDoc="1" locked="0" layoutInCell="1" allowOverlap="1" wp14:anchorId="6ABD5450" wp14:editId="7C587C04">
                  <wp:simplePos x="0" y="0"/>
                  <wp:positionH relativeFrom="column">
                    <wp:posOffset>665867</wp:posOffset>
                  </wp:positionH>
                  <wp:positionV relativeFrom="paragraph">
                    <wp:posOffset>287292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800576" behindDoc="1" locked="0" layoutInCell="1" allowOverlap="1" wp14:anchorId="699AA86D" wp14:editId="6D3C4AEA">
                  <wp:simplePos x="0" y="0"/>
                  <wp:positionH relativeFrom="column">
                    <wp:posOffset>2190305</wp:posOffset>
                  </wp:positionH>
                  <wp:positionV relativeFrom="paragraph">
                    <wp:posOffset>443774</wp:posOffset>
                  </wp:positionV>
                  <wp:extent cx="461010" cy="445770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D19">
              <w:rPr>
                <w:noProof/>
                <w:lang w:eastAsia="es-CL"/>
              </w:rPr>
              <w:drawing>
                <wp:anchor distT="0" distB="0" distL="114300" distR="114300" simplePos="0" relativeHeight="251802624" behindDoc="1" locked="0" layoutInCell="1" allowOverlap="1" wp14:anchorId="5654159B" wp14:editId="72CDB84B">
                  <wp:simplePos x="0" y="0"/>
                  <wp:positionH relativeFrom="column">
                    <wp:posOffset>2649327</wp:posOffset>
                  </wp:positionH>
                  <wp:positionV relativeFrom="paragraph">
                    <wp:posOffset>269228</wp:posOffset>
                  </wp:positionV>
                  <wp:extent cx="461010" cy="446026"/>
                  <wp:effectExtent l="0" t="0" r="0" b="0"/>
                  <wp:wrapThrough wrapText="bothSides">
                    <wp:wrapPolygon edited="0">
                      <wp:start x="0" y="0"/>
                      <wp:lineTo x="0" y="20308"/>
                      <wp:lineTo x="20529" y="20308"/>
                      <wp:lineTo x="20529" y="0"/>
                      <wp:lineTo x="0" y="0"/>
                    </wp:wrapPolygon>
                  </wp:wrapThrough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24032" r="45115" b="63420"/>
                          <a:stretch/>
                        </pic:blipFill>
                        <pic:spPr bwMode="auto">
                          <a:xfrm>
                            <a:off x="0" y="0"/>
                            <a:ext cx="461010" cy="44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A07" w:rsidRPr="00085A07" w:rsidRDefault="00085A07" w:rsidP="00085A07"/>
          <w:p w:rsidR="009445EE" w:rsidRDefault="009445EE" w:rsidP="00085A07"/>
          <w:p w:rsidR="00085A07" w:rsidRPr="00085A07" w:rsidRDefault="00085A07" w:rsidP="00085A07"/>
        </w:tc>
        <w:tc>
          <w:tcPr>
            <w:tcW w:w="5074" w:type="dxa"/>
          </w:tcPr>
          <w:p w:rsidR="00A45D19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</w:p>
          <w:p w:rsidR="009445EE" w:rsidRDefault="00A45D19" w:rsidP="00785B05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73952" behindDoc="1" locked="0" layoutInCell="1" allowOverlap="1" wp14:anchorId="3A2411A5" wp14:editId="14C5C9DA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257175</wp:posOffset>
                  </wp:positionV>
                  <wp:extent cx="1002665" cy="1108710"/>
                  <wp:effectExtent l="0" t="0" r="6985" b="0"/>
                  <wp:wrapThrough wrapText="bothSides">
                    <wp:wrapPolygon edited="0">
                      <wp:start x="0" y="0"/>
                      <wp:lineTo x="0" y="21155"/>
                      <wp:lineTo x="21340" y="21155"/>
                      <wp:lineTo x="21340" y="0"/>
                      <wp:lineTo x="0" y="0"/>
                    </wp:wrapPolygon>
                  </wp:wrapThrough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7" t="27923" r="38787" b="47185"/>
                          <a:stretch/>
                        </pic:blipFill>
                        <pic:spPr bwMode="auto">
                          <a:xfrm>
                            <a:off x="0" y="0"/>
                            <a:ext cx="100266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71904" behindDoc="1" locked="0" layoutInCell="1" allowOverlap="1" wp14:anchorId="15BBFDE6" wp14:editId="68081A3F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219075</wp:posOffset>
                  </wp:positionV>
                  <wp:extent cx="1002665" cy="1108710"/>
                  <wp:effectExtent l="0" t="0" r="6985" b="0"/>
                  <wp:wrapThrough wrapText="bothSides">
                    <wp:wrapPolygon edited="0">
                      <wp:start x="0" y="0"/>
                      <wp:lineTo x="0" y="21155"/>
                      <wp:lineTo x="21340" y="21155"/>
                      <wp:lineTo x="21340" y="0"/>
                      <wp:lineTo x="0" y="0"/>
                    </wp:wrapPolygon>
                  </wp:wrapThrough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7" t="27923" r="38787" b="47185"/>
                          <a:stretch/>
                        </pic:blipFill>
                        <pic:spPr bwMode="auto">
                          <a:xfrm>
                            <a:off x="0" y="0"/>
                            <a:ext cx="1002665" cy="110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How many roosters are there?_______</w:t>
            </w:r>
            <w:r>
              <w:rPr>
                <w:noProof/>
                <w:lang w:eastAsia="es-CL"/>
              </w:rPr>
              <w:t xml:space="preserve"> </w:t>
            </w:r>
          </w:p>
        </w:tc>
      </w:tr>
    </w:tbl>
    <w:p w:rsidR="002B5CE9" w:rsidRPr="00085A07" w:rsidRDefault="002B5CE9" w:rsidP="00085A07">
      <w:pPr>
        <w:rPr>
          <w:rFonts w:ascii="Arial" w:hAnsi="Arial" w:cs="Arial"/>
        </w:rPr>
      </w:pPr>
    </w:p>
    <w:sectPr w:rsidR="002B5CE9" w:rsidRPr="00085A07" w:rsidSect="00CC2F4B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BC7" w:rsidRDefault="00D24BC7" w:rsidP="00FF510A">
      <w:pPr>
        <w:spacing w:after="0" w:line="240" w:lineRule="auto"/>
      </w:pPr>
      <w:r>
        <w:separator/>
      </w:r>
    </w:p>
  </w:endnote>
  <w:endnote w:type="continuationSeparator" w:id="0">
    <w:p w:rsidR="00D24BC7" w:rsidRDefault="00D24BC7" w:rsidP="00FF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BC7" w:rsidRDefault="00D24BC7" w:rsidP="00FF510A">
      <w:pPr>
        <w:spacing w:after="0" w:line="240" w:lineRule="auto"/>
      </w:pPr>
      <w:r>
        <w:separator/>
      </w:r>
    </w:p>
  </w:footnote>
  <w:footnote w:type="continuationSeparator" w:id="0">
    <w:p w:rsidR="00D24BC7" w:rsidRDefault="00D24BC7" w:rsidP="00FF5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61006"/>
    <w:multiLevelType w:val="hybridMultilevel"/>
    <w:tmpl w:val="B0A8CF82"/>
    <w:lvl w:ilvl="0" w:tplc="D570AB72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05" w:hanging="360"/>
      </w:pPr>
    </w:lvl>
    <w:lvl w:ilvl="2" w:tplc="340A001B" w:tentative="1">
      <w:start w:val="1"/>
      <w:numFmt w:val="lowerRoman"/>
      <w:lvlText w:val="%3."/>
      <w:lvlJc w:val="right"/>
      <w:pPr>
        <w:ind w:left="2925" w:hanging="180"/>
      </w:pPr>
    </w:lvl>
    <w:lvl w:ilvl="3" w:tplc="340A000F" w:tentative="1">
      <w:start w:val="1"/>
      <w:numFmt w:val="decimal"/>
      <w:lvlText w:val="%4."/>
      <w:lvlJc w:val="left"/>
      <w:pPr>
        <w:ind w:left="3645" w:hanging="360"/>
      </w:pPr>
    </w:lvl>
    <w:lvl w:ilvl="4" w:tplc="340A0019" w:tentative="1">
      <w:start w:val="1"/>
      <w:numFmt w:val="lowerLetter"/>
      <w:lvlText w:val="%5."/>
      <w:lvlJc w:val="left"/>
      <w:pPr>
        <w:ind w:left="4365" w:hanging="360"/>
      </w:pPr>
    </w:lvl>
    <w:lvl w:ilvl="5" w:tplc="340A001B" w:tentative="1">
      <w:start w:val="1"/>
      <w:numFmt w:val="lowerRoman"/>
      <w:lvlText w:val="%6."/>
      <w:lvlJc w:val="right"/>
      <w:pPr>
        <w:ind w:left="5085" w:hanging="180"/>
      </w:pPr>
    </w:lvl>
    <w:lvl w:ilvl="6" w:tplc="340A000F" w:tentative="1">
      <w:start w:val="1"/>
      <w:numFmt w:val="decimal"/>
      <w:lvlText w:val="%7."/>
      <w:lvlJc w:val="left"/>
      <w:pPr>
        <w:ind w:left="5805" w:hanging="360"/>
      </w:pPr>
    </w:lvl>
    <w:lvl w:ilvl="7" w:tplc="340A0019" w:tentative="1">
      <w:start w:val="1"/>
      <w:numFmt w:val="lowerLetter"/>
      <w:lvlText w:val="%8."/>
      <w:lvlJc w:val="left"/>
      <w:pPr>
        <w:ind w:left="6525" w:hanging="360"/>
      </w:pPr>
    </w:lvl>
    <w:lvl w:ilvl="8" w:tplc="34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4A600984"/>
    <w:multiLevelType w:val="hybridMultilevel"/>
    <w:tmpl w:val="9FF29FE0"/>
    <w:lvl w:ilvl="0" w:tplc="00F04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522C71"/>
    <w:multiLevelType w:val="hybridMultilevel"/>
    <w:tmpl w:val="F7C023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A"/>
    <w:rsid w:val="00085A07"/>
    <w:rsid w:val="001320ED"/>
    <w:rsid w:val="00267A91"/>
    <w:rsid w:val="002B5CE9"/>
    <w:rsid w:val="00312605"/>
    <w:rsid w:val="00356E75"/>
    <w:rsid w:val="00420BF9"/>
    <w:rsid w:val="00437F14"/>
    <w:rsid w:val="00504FC0"/>
    <w:rsid w:val="005D3F4A"/>
    <w:rsid w:val="005F284B"/>
    <w:rsid w:val="005F6C45"/>
    <w:rsid w:val="00785B05"/>
    <w:rsid w:val="007B4E89"/>
    <w:rsid w:val="0082524F"/>
    <w:rsid w:val="0086629A"/>
    <w:rsid w:val="0093253D"/>
    <w:rsid w:val="009445EE"/>
    <w:rsid w:val="009570CE"/>
    <w:rsid w:val="00A35C4D"/>
    <w:rsid w:val="00A45D19"/>
    <w:rsid w:val="00A56B31"/>
    <w:rsid w:val="00C6126D"/>
    <w:rsid w:val="00C727E7"/>
    <w:rsid w:val="00CC2F4B"/>
    <w:rsid w:val="00D24BC7"/>
    <w:rsid w:val="00D41E24"/>
    <w:rsid w:val="00DD4EDE"/>
    <w:rsid w:val="00E259F1"/>
    <w:rsid w:val="00E60B71"/>
    <w:rsid w:val="00E82257"/>
    <w:rsid w:val="00EC0CBA"/>
    <w:rsid w:val="00F93174"/>
    <w:rsid w:val="00FD33B3"/>
    <w:rsid w:val="00F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DB3CB1-3B1B-44D0-8364-D52F6CCF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F51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10A"/>
  </w:style>
  <w:style w:type="paragraph" w:styleId="Piedepgina">
    <w:name w:val="footer"/>
    <w:basedOn w:val="Normal"/>
    <w:link w:val="PiedepginaCar"/>
    <w:uiPriority w:val="99"/>
    <w:unhideWhenUsed/>
    <w:rsid w:val="00FF51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10A"/>
  </w:style>
  <w:style w:type="table" w:styleId="Tablaconcuadrcula">
    <w:name w:val="Table Grid"/>
    <w:basedOn w:val="Tablanormal"/>
    <w:uiPriority w:val="59"/>
    <w:rsid w:val="00420BF9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hidalgo@sanfernandocollege.c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</TotalTime>
  <Pages>2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Jany PC</dc:creator>
  <cp:keywords/>
  <dc:description/>
  <cp:lastModifiedBy>hp sfc</cp:lastModifiedBy>
  <cp:revision>2</cp:revision>
  <dcterms:created xsi:type="dcterms:W3CDTF">2020-03-30T13:01:00Z</dcterms:created>
  <dcterms:modified xsi:type="dcterms:W3CDTF">2020-03-30T13:01:00Z</dcterms:modified>
</cp:coreProperties>
</file>